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28B0E" w14:textId="1DE8F5F1" w:rsidR="004238D1" w:rsidRDefault="008538CA" w:rsidP="001C4D11">
      <w:pPr>
        <w:spacing w:after="0"/>
        <w:rPr>
          <w:rFonts w:ascii="Century Gothic" w:hAnsi="Century Gothic" w:cs="Calibri Light"/>
          <w:sz w:val="20"/>
          <w:szCs w:val="20"/>
        </w:rPr>
      </w:pPr>
      <w:r w:rsidRPr="00FC31EB">
        <w:rPr>
          <w:rFonts w:ascii="Century Gothic" w:hAnsi="Century Gothic" w:cs="Calibri Light"/>
          <w:sz w:val="20"/>
          <w:szCs w:val="20"/>
        </w:rPr>
        <w:t>Please fill out this form in its entirety and email to</w:t>
      </w:r>
      <w:r w:rsidR="008D2AF3">
        <w:rPr>
          <w:rFonts w:ascii="Century Gothic" w:hAnsi="Century Gothic" w:cs="Calibri Light"/>
          <w:sz w:val="20"/>
          <w:szCs w:val="20"/>
        </w:rPr>
        <w:t xml:space="preserve"> </w:t>
      </w:r>
      <w:r w:rsidR="008D2AF3" w:rsidRPr="008D2AF3">
        <w:rPr>
          <w:rFonts w:ascii="Century Gothic" w:hAnsi="Century Gothic" w:cs="Calibri Light"/>
          <w:b/>
          <w:sz w:val="20"/>
          <w:szCs w:val="20"/>
          <w:u w:val="single"/>
        </w:rPr>
        <w:t>TheLodge@lenapevf.org</w:t>
      </w:r>
      <w:r w:rsidRPr="00FC31EB">
        <w:rPr>
          <w:rFonts w:ascii="Century Gothic" w:hAnsi="Century Gothic" w:cs="Calibri Light"/>
          <w:sz w:val="20"/>
          <w:szCs w:val="20"/>
        </w:rPr>
        <w:t xml:space="preserve"> </w:t>
      </w:r>
      <w:r w:rsidR="001F2DB9" w:rsidRPr="00FC31EB">
        <w:rPr>
          <w:rFonts w:ascii="Century Gothic" w:hAnsi="Century Gothic" w:cs="Calibri Light"/>
          <w:sz w:val="20"/>
          <w:szCs w:val="20"/>
        </w:rPr>
        <w:t>along with any supporting documentation</w:t>
      </w:r>
      <w:r w:rsidR="001F2DB9" w:rsidRPr="00294F24">
        <w:rPr>
          <w:rFonts w:ascii="Century Gothic" w:hAnsi="Century Gothic" w:cs="Calibri Light"/>
          <w:sz w:val="20"/>
          <w:szCs w:val="20"/>
        </w:rPr>
        <w:t xml:space="preserve">. </w:t>
      </w:r>
      <w:r w:rsidR="00EA7A7C" w:rsidRPr="00294F24">
        <w:rPr>
          <w:rFonts w:ascii="Century Gothic" w:hAnsi="Century Gothic" w:cs="Calibri Light"/>
          <w:sz w:val="20"/>
          <w:szCs w:val="20"/>
        </w:rPr>
        <w:t xml:space="preserve"> </w:t>
      </w:r>
      <w:r w:rsidR="0001021A" w:rsidRPr="00294F24">
        <w:rPr>
          <w:rFonts w:ascii="Century Gothic" w:hAnsi="Century Gothic" w:cs="Calibri Light"/>
          <w:sz w:val="20"/>
          <w:szCs w:val="20"/>
        </w:rPr>
        <w:t xml:space="preserve">No referral should be made to The Lodge without the knowledge and consent of the referred person. </w:t>
      </w:r>
      <w:r w:rsidR="00294F24" w:rsidRPr="00294F24">
        <w:rPr>
          <w:rFonts w:ascii="Century Gothic" w:hAnsi="Century Gothic" w:cs="Times New Roman"/>
          <w:sz w:val="20"/>
          <w:szCs w:val="20"/>
        </w:rPr>
        <w:t>Also note that Lodge Crisis Residential reserves the right to direct potential referrals to crisis services for further evaluation and medical clearance as deemed necessary</w:t>
      </w:r>
      <w:r w:rsidR="001F2DB9" w:rsidRPr="00294F24">
        <w:rPr>
          <w:rFonts w:ascii="Century Gothic" w:hAnsi="Century Gothic" w:cs="Calibri Light"/>
          <w:sz w:val="20"/>
          <w:szCs w:val="20"/>
        </w:rPr>
        <w:t xml:space="preserve">. </w:t>
      </w:r>
      <w:r w:rsidR="00DA76DA" w:rsidRPr="001C3638">
        <w:rPr>
          <w:rFonts w:ascii="Century Gothic" w:hAnsi="Century Gothic" w:cs="Calibri Light"/>
          <w:b/>
          <w:color w:val="8A434E" w:themeColor="accent4" w:themeShade="BF"/>
          <w:sz w:val="20"/>
          <w:szCs w:val="20"/>
        </w:rPr>
        <w:t xml:space="preserve">New to the </w:t>
      </w:r>
      <w:r w:rsidR="00A83758" w:rsidRPr="001C3638">
        <w:rPr>
          <w:rFonts w:ascii="Century Gothic" w:hAnsi="Century Gothic" w:cs="Calibri Light"/>
          <w:b/>
          <w:color w:val="8A434E" w:themeColor="accent4" w:themeShade="BF"/>
          <w:sz w:val="20"/>
          <w:szCs w:val="20"/>
        </w:rPr>
        <w:t>referral process is that we are asking for applicants to produce a negative COVID-19 test result as a part of our admissions review process AND to self isolated while awaiting their COVID-19 test results</w:t>
      </w:r>
      <w:r w:rsidR="00A83758">
        <w:rPr>
          <w:rFonts w:ascii="Century Gothic" w:hAnsi="Century Gothic" w:cs="Calibri Light"/>
          <w:b/>
          <w:sz w:val="20"/>
          <w:szCs w:val="20"/>
        </w:rPr>
        <w:t>.</w:t>
      </w:r>
      <w:r w:rsidR="00A83758">
        <w:rPr>
          <w:rFonts w:ascii="Century Gothic" w:hAnsi="Century Gothic" w:cs="Calibri Light"/>
          <w:sz w:val="20"/>
          <w:szCs w:val="20"/>
        </w:rPr>
        <w:t xml:space="preserve"> </w:t>
      </w:r>
      <w:r w:rsidR="00294F24" w:rsidRPr="00A83758">
        <w:rPr>
          <w:rFonts w:ascii="Century Gothic" w:hAnsi="Century Gothic" w:cs="Calibri Light"/>
          <w:sz w:val="20"/>
          <w:szCs w:val="20"/>
        </w:rPr>
        <w:t>Kindly</w:t>
      </w:r>
      <w:r w:rsidR="00DD7980" w:rsidRPr="00A83758">
        <w:rPr>
          <w:rFonts w:ascii="Century Gothic" w:hAnsi="Century Gothic" w:cs="Calibri Light"/>
          <w:sz w:val="20"/>
          <w:szCs w:val="20"/>
        </w:rPr>
        <w:t xml:space="preserve"> complete electronically and c</w:t>
      </w:r>
      <w:r w:rsidR="00C12C12" w:rsidRPr="00A83758">
        <w:rPr>
          <w:rFonts w:ascii="Century Gothic" w:hAnsi="Century Gothic" w:cs="Calibri Light"/>
          <w:sz w:val="20"/>
          <w:szCs w:val="20"/>
        </w:rPr>
        <w:t xml:space="preserve">all </w:t>
      </w:r>
      <w:r w:rsidR="00A13521" w:rsidRPr="00A83758">
        <w:rPr>
          <w:rFonts w:ascii="Century Gothic" w:hAnsi="Century Gothic" w:cs="Calibri Light"/>
          <w:sz w:val="20"/>
          <w:szCs w:val="20"/>
        </w:rPr>
        <w:t>267-893-5555</w:t>
      </w:r>
      <w:r w:rsidR="00C12C12" w:rsidRPr="00A83758">
        <w:rPr>
          <w:rFonts w:ascii="Century Gothic" w:hAnsi="Century Gothic" w:cs="Calibri Light"/>
          <w:sz w:val="20"/>
          <w:szCs w:val="20"/>
        </w:rPr>
        <w:t xml:space="preserve"> with any questions.</w:t>
      </w:r>
      <w:r w:rsidR="00C12C12" w:rsidRPr="00FC31EB">
        <w:rPr>
          <w:rFonts w:ascii="Century Gothic" w:hAnsi="Century Gothic" w:cs="Calibri Light"/>
          <w:sz w:val="20"/>
          <w:szCs w:val="20"/>
        </w:rPr>
        <w:t xml:space="preserve"> Thank you. </w:t>
      </w:r>
    </w:p>
    <w:p w14:paraId="0D2FEDAE" w14:textId="77777777" w:rsidR="001C4D11" w:rsidRPr="001C4D11" w:rsidRDefault="001C4D11" w:rsidP="001C4D11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BCD547B" w14:textId="77777777" w:rsidR="00EA7A7C" w:rsidRPr="00FC31EB" w:rsidRDefault="0001021A" w:rsidP="001C4D11">
      <w:pPr>
        <w:tabs>
          <w:tab w:val="left" w:pos="900"/>
          <w:tab w:val="left" w:pos="5040"/>
        </w:tabs>
        <w:spacing w:after="0"/>
        <w:rPr>
          <w:rFonts w:ascii="Century Gothic" w:hAnsi="Century Gothic" w:cs="Calibri Light"/>
          <w:sz w:val="20"/>
          <w:szCs w:val="20"/>
        </w:rPr>
      </w:pPr>
      <w:r w:rsidRPr="00FC31EB">
        <w:rPr>
          <w:rFonts w:ascii="Century Gothic" w:hAnsi="Century Gothic"/>
          <w:sz w:val="20"/>
          <w:szCs w:val="20"/>
        </w:rPr>
        <w:t xml:space="preserve"> </w:t>
      </w:r>
      <w:r w:rsidR="00EA7A7C" w:rsidRPr="00FC31EB">
        <w:rPr>
          <w:rFonts w:ascii="Century Gothic" w:hAnsi="Century Gothic" w:cs="Calibri Light"/>
          <w:sz w:val="20"/>
          <w:szCs w:val="20"/>
        </w:rPr>
        <w:t xml:space="preserve">The following are </w:t>
      </w:r>
      <w:r w:rsidR="00DD7980" w:rsidRPr="00FC31EB">
        <w:rPr>
          <w:rFonts w:ascii="Century Gothic" w:hAnsi="Century Gothic" w:cs="Calibri Light"/>
          <w:sz w:val="20"/>
          <w:szCs w:val="20"/>
        </w:rPr>
        <w:t>general</w:t>
      </w:r>
      <w:r w:rsidR="00EA7A7C" w:rsidRPr="00FC31EB">
        <w:rPr>
          <w:rFonts w:ascii="Century Gothic" w:hAnsi="Century Gothic" w:cs="Calibri Light"/>
          <w:sz w:val="20"/>
          <w:szCs w:val="20"/>
        </w:rPr>
        <w:t xml:space="preserve"> criteria for admission</w:t>
      </w:r>
      <w:r w:rsidR="00677BC5" w:rsidRPr="00FC31EB">
        <w:rPr>
          <w:rFonts w:ascii="Century Gothic" w:hAnsi="Century Gothic" w:cs="Calibri Light"/>
          <w:sz w:val="20"/>
          <w:szCs w:val="20"/>
        </w:rPr>
        <w:t xml:space="preserve"> to The Lodge</w:t>
      </w:r>
      <w:r w:rsidR="004238D1" w:rsidRPr="00FC31EB">
        <w:rPr>
          <w:rFonts w:ascii="Century Gothic" w:hAnsi="Century Gothic" w:cs="Calibri Light"/>
          <w:sz w:val="20"/>
          <w:szCs w:val="20"/>
        </w:rPr>
        <w:t>:</w:t>
      </w:r>
    </w:p>
    <w:p w14:paraId="7F2EB597" w14:textId="7BCF8042" w:rsidR="00C32D81" w:rsidRPr="00FC31EB" w:rsidRDefault="00677BC5" w:rsidP="00FC31EB">
      <w:pPr>
        <w:pStyle w:val="ListParagraph"/>
        <w:numPr>
          <w:ilvl w:val="0"/>
          <w:numId w:val="33"/>
        </w:numPr>
        <w:spacing w:after="0" w:line="240" w:lineRule="auto"/>
        <w:ind w:left="360"/>
        <w:rPr>
          <w:rFonts w:ascii="Century Gothic" w:hAnsi="Century Gothic" w:cs="Calibri Light"/>
          <w:sz w:val="20"/>
          <w:szCs w:val="20"/>
        </w:rPr>
      </w:pPr>
      <w:r w:rsidRPr="00FC31EB">
        <w:rPr>
          <w:rFonts w:ascii="Century Gothic" w:hAnsi="Century Gothic" w:cs="Calibri Light"/>
          <w:sz w:val="20"/>
          <w:szCs w:val="20"/>
        </w:rPr>
        <w:t xml:space="preserve">The </w:t>
      </w:r>
      <w:r w:rsidR="00960BC7">
        <w:rPr>
          <w:rFonts w:ascii="Century Gothic" w:hAnsi="Century Gothic" w:cs="Calibri Light"/>
          <w:sz w:val="20"/>
          <w:szCs w:val="20"/>
        </w:rPr>
        <w:t>guest</w:t>
      </w:r>
      <w:r w:rsidR="00C32D81" w:rsidRPr="00FC31EB">
        <w:rPr>
          <w:rFonts w:ascii="Century Gothic" w:hAnsi="Century Gothic" w:cs="Calibri Light"/>
          <w:sz w:val="20"/>
          <w:szCs w:val="20"/>
        </w:rPr>
        <w:t xml:space="preserve"> must be eighteen years of age or older</w:t>
      </w:r>
      <w:r w:rsidR="00C259F5">
        <w:rPr>
          <w:rFonts w:ascii="Century Gothic" w:hAnsi="Century Gothic" w:cs="Calibri Light"/>
          <w:sz w:val="20"/>
          <w:szCs w:val="20"/>
        </w:rPr>
        <w:t>.</w:t>
      </w:r>
    </w:p>
    <w:p w14:paraId="3DF969ED" w14:textId="05B2B6ED" w:rsidR="00A2632D" w:rsidRPr="00FC31EB" w:rsidRDefault="00C32D81" w:rsidP="007549B3">
      <w:pPr>
        <w:pStyle w:val="ListParagraph"/>
        <w:numPr>
          <w:ilvl w:val="0"/>
          <w:numId w:val="33"/>
        </w:numPr>
        <w:spacing w:after="0" w:line="240" w:lineRule="auto"/>
        <w:ind w:left="360"/>
        <w:rPr>
          <w:rFonts w:ascii="Century Gothic" w:hAnsi="Century Gothic" w:cs="Calibri Light"/>
          <w:sz w:val="20"/>
          <w:szCs w:val="20"/>
        </w:rPr>
      </w:pPr>
      <w:r w:rsidRPr="00FC31EB">
        <w:rPr>
          <w:rFonts w:ascii="Century Gothic" w:hAnsi="Century Gothic" w:cs="Calibri Light"/>
          <w:sz w:val="20"/>
          <w:szCs w:val="20"/>
        </w:rPr>
        <w:t xml:space="preserve">The </w:t>
      </w:r>
      <w:r w:rsidR="00960BC7">
        <w:rPr>
          <w:rFonts w:ascii="Century Gothic" w:hAnsi="Century Gothic" w:cs="Calibri Light"/>
          <w:sz w:val="20"/>
          <w:szCs w:val="20"/>
        </w:rPr>
        <w:t>guest</w:t>
      </w:r>
      <w:r w:rsidRPr="00FC31EB">
        <w:rPr>
          <w:rFonts w:ascii="Century Gothic" w:hAnsi="Century Gothic" w:cs="Calibri Light"/>
          <w:sz w:val="20"/>
          <w:szCs w:val="20"/>
        </w:rPr>
        <w:t xml:space="preserve"> </w:t>
      </w:r>
      <w:r w:rsidR="00A13521" w:rsidRPr="00FC31EB">
        <w:rPr>
          <w:rFonts w:ascii="Century Gothic" w:hAnsi="Century Gothic" w:cs="Calibri Light"/>
          <w:sz w:val="20"/>
          <w:szCs w:val="20"/>
        </w:rPr>
        <w:t>needs</w:t>
      </w:r>
      <w:r w:rsidRPr="00FC31EB">
        <w:rPr>
          <w:rFonts w:ascii="Century Gothic" w:hAnsi="Century Gothic" w:cs="Calibri Light"/>
          <w:sz w:val="20"/>
          <w:szCs w:val="20"/>
        </w:rPr>
        <w:t xml:space="preserve"> short-term stabilization due to crisis associated with an apparent serious behavioral health condition and/or extraordinary life events or psychosocial stressors.  </w:t>
      </w:r>
      <w:r w:rsidR="00A2632D" w:rsidRPr="00FC31EB">
        <w:rPr>
          <w:rFonts w:ascii="Century Gothic" w:hAnsi="Century Gothic" w:cs="Calibri Light"/>
          <w:sz w:val="20"/>
          <w:szCs w:val="20"/>
        </w:rPr>
        <w:t xml:space="preserve">The </w:t>
      </w:r>
      <w:r w:rsidR="00960BC7">
        <w:rPr>
          <w:rFonts w:ascii="Century Gothic" w:hAnsi="Century Gothic" w:cs="Calibri Light"/>
          <w:sz w:val="20"/>
          <w:szCs w:val="20"/>
        </w:rPr>
        <w:t>guest</w:t>
      </w:r>
      <w:r w:rsidR="00A2632D" w:rsidRPr="00FC31EB">
        <w:rPr>
          <w:rFonts w:ascii="Century Gothic" w:hAnsi="Century Gothic" w:cs="Calibri Light"/>
          <w:sz w:val="20"/>
          <w:szCs w:val="20"/>
        </w:rPr>
        <w:t xml:space="preserve"> must be able and willing to participate in safety planning in cases of emergent suicidal or homicidal</w:t>
      </w:r>
      <w:r w:rsidR="00801673" w:rsidRPr="00FC31EB">
        <w:rPr>
          <w:rFonts w:ascii="Century Gothic" w:hAnsi="Century Gothic" w:cs="Calibri Light"/>
          <w:sz w:val="20"/>
          <w:szCs w:val="20"/>
        </w:rPr>
        <w:t xml:space="preserve"> risk</w:t>
      </w:r>
      <w:r w:rsidR="00A2632D" w:rsidRPr="00FC31EB">
        <w:rPr>
          <w:rFonts w:ascii="Century Gothic" w:hAnsi="Century Gothic" w:cs="Calibri Light"/>
          <w:sz w:val="20"/>
          <w:szCs w:val="20"/>
        </w:rPr>
        <w:t xml:space="preserve"> and must be psychiatrically intact enough to benefit from </w:t>
      </w:r>
      <w:r w:rsidR="00960BC7" w:rsidRPr="00FC31EB">
        <w:rPr>
          <w:rFonts w:ascii="Century Gothic" w:hAnsi="Century Gothic" w:cs="Calibri Light"/>
          <w:sz w:val="20"/>
          <w:szCs w:val="20"/>
        </w:rPr>
        <w:t>language-based</w:t>
      </w:r>
      <w:r w:rsidR="00A2632D" w:rsidRPr="00FC31EB">
        <w:rPr>
          <w:rFonts w:ascii="Century Gothic" w:hAnsi="Century Gothic" w:cs="Calibri Light"/>
          <w:sz w:val="20"/>
          <w:szCs w:val="20"/>
        </w:rPr>
        <w:t xml:space="preserve"> therapy. The program will not accept 302 commitments. </w:t>
      </w:r>
    </w:p>
    <w:p w14:paraId="24617D8B" w14:textId="46C25E6F" w:rsidR="00C32D81" w:rsidRPr="00FC31EB" w:rsidRDefault="00C32D81" w:rsidP="007549B3">
      <w:pPr>
        <w:pStyle w:val="ListParagraph"/>
        <w:numPr>
          <w:ilvl w:val="0"/>
          <w:numId w:val="33"/>
        </w:numPr>
        <w:spacing w:after="0" w:line="240" w:lineRule="auto"/>
        <w:ind w:left="360"/>
        <w:rPr>
          <w:rFonts w:ascii="Century Gothic" w:hAnsi="Century Gothic" w:cs="Calibri Light"/>
          <w:sz w:val="20"/>
          <w:szCs w:val="20"/>
        </w:rPr>
      </w:pPr>
      <w:r w:rsidRPr="00FC31EB">
        <w:rPr>
          <w:rFonts w:ascii="Century Gothic" w:hAnsi="Century Gothic" w:cs="Calibri Light"/>
          <w:sz w:val="20"/>
          <w:szCs w:val="20"/>
        </w:rPr>
        <w:t xml:space="preserve">Services provided are voluntary and The Lodge welcomes </w:t>
      </w:r>
      <w:r w:rsidR="00960BC7">
        <w:rPr>
          <w:rFonts w:ascii="Century Gothic" w:hAnsi="Century Gothic" w:cs="Calibri Light"/>
          <w:sz w:val="20"/>
          <w:szCs w:val="20"/>
        </w:rPr>
        <w:t>guests</w:t>
      </w:r>
      <w:r w:rsidRPr="00FC31EB">
        <w:rPr>
          <w:rFonts w:ascii="Century Gothic" w:hAnsi="Century Gothic" w:cs="Calibri Light"/>
          <w:sz w:val="20"/>
          <w:szCs w:val="20"/>
        </w:rPr>
        <w:t xml:space="preserve"> motivated and willing to accept treatment.</w:t>
      </w:r>
    </w:p>
    <w:p w14:paraId="4B1A0C2C" w14:textId="5E2833C9" w:rsidR="00C32D81" w:rsidRPr="00FC31EB" w:rsidRDefault="00C32D81" w:rsidP="007B476E">
      <w:pPr>
        <w:pStyle w:val="ListParagraph"/>
        <w:numPr>
          <w:ilvl w:val="0"/>
          <w:numId w:val="33"/>
        </w:numPr>
        <w:spacing w:after="0" w:line="240" w:lineRule="auto"/>
        <w:ind w:left="360"/>
        <w:rPr>
          <w:rFonts w:ascii="Century Gothic" w:hAnsi="Century Gothic" w:cs="Calibri Light"/>
          <w:sz w:val="20"/>
          <w:szCs w:val="20"/>
        </w:rPr>
      </w:pPr>
      <w:r w:rsidRPr="00FC31EB">
        <w:rPr>
          <w:rFonts w:ascii="Century Gothic" w:hAnsi="Century Gothic" w:cs="Calibri Light"/>
          <w:sz w:val="20"/>
          <w:szCs w:val="20"/>
        </w:rPr>
        <w:t xml:space="preserve">The </w:t>
      </w:r>
      <w:r w:rsidR="00960BC7">
        <w:rPr>
          <w:rFonts w:ascii="Century Gothic" w:hAnsi="Century Gothic" w:cs="Calibri Light"/>
          <w:sz w:val="20"/>
          <w:szCs w:val="20"/>
        </w:rPr>
        <w:t>guest</w:t>
      </w:r>
      <w:r w:rsidRPr="00FC31EB">
        <w:rPr>
          <w:rFonts w:ascii="Century Gothic" w:hAnsi="Century Gothic" w:cs="Calibri Light"/>
          <w:sz w:val="20"/>
          <w:szCs w:val="20"/>
        </w:rPr>
        <w:t xml:space="preserve"> is at risk for inpatient hospitalization and/or incarceration and requires treatment and supervision more intensive than is available in the traditional outpatient or partial hospitalization settings.</w:t>
      </w:r>
    </w:p>
    <w:p w14:paraId="4151C32F" w14:textId="183FE2FB" w:rsidR="00C32D81" w:rsidRPr="00FC31EB" w:rsidRDefault="00C32D81" w:rsidP="007B476E">
      <w:pPr>
        <w:pStyle w:val="ListParagraph"/>
        <w:numPr>
          <w:ilvl w:val="0"/>
          <w:numId w:val="33"/>
        </w:numPr>
        <w:spacing w:line="276" w:lineRule="auto"/>
        <w:ind w:left="360"/>
        <w:rPr>
          <w:rFonts w:ascii="Century Gothic" w:hAnsi="Century Gothic" w:cs="Calibri Light"/>
          <w:sz w:val="20"/>
          <w:szCs w:val="20"/>
        </w:rPr>
      </w:pPr>
      <w:r w:rsidRPr="00FC31EB">
        <w:rPr>
          <w:rFonts w:ascii="Century Gothic" w:hAnsi="Century Gothic" w:cs="Calibri Light"/>
          <w:sz w:val="20"/>
          <w:szCs w:val="20"/>
        </w:rPr>
        <w:t xml:space="preserve">Prior to the admission, the </w:t>
      </w:r>
      <w:r w:rsidR="00960BC7">
        <w:rPr>
          <w:rFonts w:ascii="Century Gothic" w:hAnsi="Century Gothic" w:cs="Calibri Light"/>
          <w:sz w:val="20"/>
          <w:szCs w:val="20"/>
        </w:rPr>
        <w:t>guest</w:t>
      </w:r>
      <w:r w:rsidRPr="00FC31EB">
        <w:rPr>
          <w:rFonts w:ascii="Century Gothic" w:hAnsi="Century Gothic" w:cs="Calibri Light"/>
          <w:sz w:val="20"/>
          <w:szCs w:val="20"/>
        </w:rPr>
        <w:t xml:space="preserve"> has a preliminary disposition plan.</w:t>
      </w:r>
    </w:p>
    <w:p w14:paraId="78B9BBAF" w14:textId="77777777" w:rsidR="00EA7A7C" w:rsidRPr="00FC31EB" w:rsidRDefault="00C32D81" w:rsidP="001C4D11">
      <w:pPr>
        <w:pStyle w:val="ListParagraph"/>
        <w:numPr>
          <w:ilvl w:val="0"/>
          <w:numId w:val="33"/>
        </w:numPr>
        <w:spacing w:after="0" w:line="276" w:lineRule="auto"/>
        <w:ind w:left="360"/>
        <w:rPr>
          <w:rFonts w:ascii="Century Gothic" w:hAnsi="Century Gothic" w:cs="Calibri Light"/>
          <w:sz w:val="20"/>
          <w:szCs w:val="20"/>
        </w:rPr>
      </w:pPr>
      <w:r w:rsidRPr="00FC31EB">
        <w:rPr>
          <w:rFonts w:ascii="Century Gothic" w:hAnsi="Century Gothic" w:cs="Calibri Light"/>
          <w:sz w:val="20"/>
          <w:szCs w:val="20"/>
        </w:rPr>
        <w:t>Priority admissions are those that would avoid inpatient psychiatric care and/or incarceration.</w:t>
      </w:r>
    </w:p>
    <w:p w14:paraId="08623212" w14:textId="77777777" w:rsidR="00677BC5" w:rsidRPr="00FC31EB" w:rsidRDefault="003A546F" w:rsidP="001C4D11">
      <w:pPr>
        <w:spacing w:after="0"/>
        <w:jc w:val="center"/>
        <w:rPr>
          <w:rFonts w:ascii="Century Gothic" w:hAnsi="Century Gothic" w:cs="Calibri Light"/>
          <w:b/>
          <w:sz w:val="20"/>
          <w:szCs w:val="20"/>
        </w:rPr>
      </w:pPr>
      <w:r w:rsidRPr="00FC31EB">
        <w:rPr>
          <w:rFonts w:ascii="Century Gothic" w:hAnsi="Century Gothic"/>
          <w:b/>
          <w:sz w:val="20"/>
          <w:szCs w:val="20"/>
        </w:rPr>
        <w:t>Transportation for individuals in crisis will be coordinated as necessary.</w:t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6"/>
      </w:tblGrid>
      <w:tr w:rsidR="00D328DB" w:rsidRPr="00FC31EB" w14:paraId="1C98A66F" w14:textId="77777777" w:rsidTr="005A08F5">
        <w:tc>
          <w:tcPr>
            <w:tcW w:w="5000" w:type="pct"/>
            <w:shd w:val="clear" w:color="auto" w:fill="1B553E"/>
          </w:tcPr>
          <w:p w14:paraId="3A279C01" w14:textId="77777777" w:rsidR="00D328DB" w:rsidRPr="00FC31EB" w:rsidRDefault="00D328DB" w:rsidP="0013503D">
            <w:pPr>
              <w:pStyle w:val="Heading1"/>
              <w:numPr>
                <w:ilvl w:val="0"/>
                <w:numId w:val="24"/>
              </w:numPr>
              <w:outlineLvl w:val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Referring Agency</w:t>
            </w:r>
            <w:r w:rsidR="0013503D">
              <w:rPr>
                <w:rFonts w:ascii="Century Gothic" w:hAnsi="Century Gothic" w:cs="Calibri Light"/>
                <w:sz w:val="20"/>
                <w:szCs w:val="20"/>
              </w:rPr>
              <w:t>/Individual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(if</w:t>
            </w:r>
            <w:r w:rsidR="0097428F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self-referral skip to Section</w:t>
            </w:r>
            <w:r w:rsidR="00F9694C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II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>)</w:t>
            </w:r>
          </w:p>
        </w:tc>
      </w:tr>
    </w:tbl>
    <w:tbl>
      <w:tblPr>
        <w:tblStyle w:val="TableGrid"/>
        <w:tblW w:w="5005" w:type="pct"/>
        <w:tblInd w:w="-5" w:type="dxa"/>
        <w:tblLook w:val="04A0" w:firstRow="1" w:lastRow="0" w:firstColumn="1" w:lastColumn="0" w:noHBand="0" w:noVBand="1"/>
      </w:tblPr>
      <w:tblGrid>
        <w:gridCol w:w="2450"/>
        <w:gridCol w:w="3991"/>
        <w:gridCol w:w="1905"/>
        <w:gridCol w:w="2541"/>
      </w:tblGrid>
      <w:tr w:rsidR="005C7286" w:rsidRPr="00FC31EB" w14:paraId="6DBF7159" w14:textId="77777777" w:rsidTr="00733F5D">
        <w:tc>
          <w:tcPr>
            <w:tcW w:w="1125" w:type="pct"/>
          </w:tcPr>
          <w:p w14:paraId="2735C286" w14:textId="77777777" w:rsidR="005C7286" w:rsidRPr="00FC31EB" w:rsidRDefault="005C7286" w:rsidP="005C7286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Referral Date</w:t>
            </w:r>
          </w:p>
        </w:tc>
        <w:sdt>
          <w:sdtPr>
            <w:rPr>
              <w:rFonts w:ascii="Century Gothic" w:hAnsi="Century Gothic" w:cs="Calibri Light"/>
              <w:sz w:val="20"/>
              <w:szCs w:val="20"/>
            </w:rPr>
            <w:id w:val="554668571"/>
            <w:placeholder>
              <w:docPart w:val="3CD8A5B00686402AB3DD8493CE6B7BA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33" w:type="pct"/>
              </w:tcPr>
              <w:p w14:paraId="54744C1F" w14:textId="77777777" w:rsidR="005C7286" w:rsidRPr="00FC31EB" w:rsidRDefault="005C7286" w:rsidP="005C7286">
                <w:pPr>
                  <w:spacing w:before="120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875" w:type="pct"/>
          </w:tcPr>
          <w:p w14:paraId="0C991902" w14:textId="77777777" w:rsidR="005C7286" w:rsidRPr="00FC31EB" w:rsidRDefault="005C7286" w:rsidP="00FC31EB">
            <w:pPr>
              <w:pStyle w:val="Style1"/>
            </w:pPr>
            <w:r w:rsidRPr="00FC31EB">
              <w:t>Referral Time</w:t>
            </w:r>
          </w:p>
        </w:tc>
        <w:tc>
          <w:tcPr>
            <w:tcW w:w="1167" w:type="pct"/>
          </w:tcPr>
          <w:p w14:paraId="686109BC" w14:textId="77777777" w:rsidR="005C7286" w:rsidRPr="00FC31EB" w:rsidRDefault="005C7286" w:rsidP="005C7286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947470" w:rsidRPr="00FC31EB" w14:paraId="232582B2" w14:textId="77777777" w:rsidTr="00733F5D">
        <w:tc>
          <w:tcPr>
            <w:tcW w:w="1125" w:type="pct"/>
          </w:tcPr>
          <w:p w14:paraId="646C4D6E" w14:textId="77777777" w:rsidR="00947470" w:rsidRPr="00FC31EB" w:rsidRDefault="009E7227" w:rsidP="009E7F9C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Referring Agency</w:t>
            </w:r>
          </w:p>
        </w:tc>
        <w:tc>
          <w:tcPr>
            <w:tcW w:w="1833" w:type="pct"/>
          </w:tcPr>
          <w:p w14:paraId="29E35698" w14:textId="77777777" w:rsidR="00947470" w:rsidRPr="00FC31EB" w:rsidRDefault="00947470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875" w:type="pct"/>
          </w:tcPr>
          <w:p w14:paraId="117DD2B3" w14:textId="77777777" w:rsidR="00947470" w:rsidRPr="00FC31EB" w:rsidRDefault="009E7227" w:rsidP="00FC31EB">
            <w:pPr>
              <w:pStyle w:val="Style1"/>
            </w:pPr>
            <w:r w:rsidRPr="00FC31EB">
              <w:t>Agency Phone</w:t>
            </w:r>
          </w:p>
        </w:tc>
        <w:tc>
          <w:tcPr>
            <w:tcW w:w="1167" w:type="pct"/>
          </w:tcPr>
          <w:p w14:paraId="2308C976" w14:textId="77777777" w:rsidR="00947470" w:rsidRPr="00FC31EB" w:rsidRDefault="00947470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947470" w:rsidRPr="00FC31EB" w14:paraId="0B0B7A1C" w14:textId="77777777" w:rsidTr="00733F5D">
        <w:tc>
          <w:tcPr>
            <w:tcW w:w="1125" w:type="pct"/>
          </w:tcPr>
          <w:p w14:paraId="71139D6F" w14:textId="77777777" w:rsidR="00947470" w:rsidRPr="00FC31EB" w:rsidRDefault="009E7227" w:rsidP="009E7F9C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Agency Contact</w:t>
            </w:r>
          </w:p>
        </w:tc>
        <w:tc>
          <w:tcPr>
            <w:tcW w:w="1833" w:type="pct"/>
          </w:tcPr>
          <w:p w14:paraId="188BA310" w14:textId="77777777" w:rsidR="00947470" w:rsidRPr="00FC31EB" w:rsidRDefault="00947470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875" w:type="pct"/>
          </w:tcPr>
          <w:p w14:paraId="3FFB5A7B" w14:textId="77777777" w:rsidR="00947470" w:rsidRPr="00FC31EB" w:rsidRDefault="009E7227" w:rsidP="00FC31EB">
            <w:pPr>
              <w:pStyle w:val="Style1"/>
            </w:pPr>
            <w:r w:rsidRPr="00FC31EB">
              <w:t>Contact Phone</w:t>
            </w:r>
          </w:p>
        </w:tc>
        <w:tc>
          <w:tcPr>
            <w:tcW w:w="1167" w:type="pct"/>
          </w:tcPr>
          <w:p w14:paraId="28CAE6F8" w14:textId="77777777" w:rsidR="00947470" w:rsidRPr="00FC31EB" w:rsidRDefault="00947470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947470" w:rsidRPr="00FC31EB" w14:paraId="06A87719" w14:textId="77777777" w:rsidTr="00733F5D">
        <w:tc>
          <w:tcPr>
            <w:tcW w:w="1125" w:type="pct"/>
          </w:tcPr>
          <w:p w14:paraId="5258389F" w14:textId="77777777" w:rsidR="00947470" w:rsidRPr="00FC31EB" w:rsidRDefault="009E7227" w:rsidP="009E7F9C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Style w:val="Style1Char"/>
              </w:rPr>
              <w:t>Agency E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>mail</w:t>
            </w:r>
          </w:p>
        </w:tc>
        <w:tc>
          <w:tcPr>
            <w:tcW w:w="1833" w:type="pct"/>
          </w:tcPr>
          <w:p w14:paraId="1D810B4C" w14:textId="77777777" w:rsidR="00947470" w:rsidRPr="00FC31EB" w:rsidRDefault="00947470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875" w:type="pct"/>
          </w:tcPr>
          <w:p w14:paraId="7A9B2CC9" w14:textId="77777777" w:rsidR="00947470" w:rsidRPr="00FC31EB" w:rsidRDefault="00F9694C" w:rsidP="009E7227">
            <w:pPr>
              <w:rPr>
                <w:rFonts w:ascii="Century Gothic" w:hAnsi="Century Gothic" w:cs="Calibri Light"/>
                <w:sz w:val="18"/>
                <w:szCs w:val="18"/>
              </w:rPr>
            </w:pPr>
            <w:r w:rsidRPr="00FC31EB">
              <w:rPr>
                <w:rFonts w:ascii="Century Gothic" w:hAnsi="Century Gothic" w:cs="Calibri Light"/>
                <w:sz w:val="18"/>
                <w:szCs w:val="18"/>
              </w:rPr>
              <w:t>How did you hear about The Lodge?</w:t>
            </w:r>
          </w:p>
        </w:tc>
        <w:tc>
          <w:tcPr>
            <w:tcW w:w="1167" w:type="pct"/>
          </w:tcPr>
          <w:p w14:paraId="2E12147B" w14:textId="77777777" w:rsidR="00947470" w:rsidRPr="00FC31EB" w:rsidRDefault="00947470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</w:tbl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6"/>
      </w:tblGrid>
      <w:tr w:rsidR="00D328DB" w:rsidRPr="00FC31EB" w14:paraId="4339835B" w14:textId="77777777" w:rsidTr="005A08F5">
        <w:tc>
          <w:tcPr>
            <w:tcW w:w="5000" w:type="pct"/>
            <w:shd w:val="clear" w:color="auto" w:fill="1B553E"/>
          </w:tcPr>
          <w:p w14:paraId="07EDA758" w14:textId="77777777" w:rsidR="00D328DB" w:rsidRPr="00FC31EB" w:rsidRDefault="00F9694C" w:rsidP="00D328DB">
            <w:pPr>
              <w:pStyle w:val="Heading1"/>
              <w:numPr>
                <w:ilvl w:val="0"/>
                <w:numId w:val="24"/>
              </w:numPr>
              <w:outlineLvl w:val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Applicant</w:t>
            </w:r>
            <w:r w:rsidR="00D328DB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Information </w:t>
            </w:r>
          </w:p>
        </w:tc>
      </w:tr>
    </w:tbl>
    <w:tbl>
      <w:tblPr>
        <w:tblStyle w:val="TableGrid"/>
        <w:tblW w:w="5005" w:type="pct"/>
        <w:tblInd w:w="-5" w:type="dxa"/>
        <w:tblLook w:val="04A0" w:firstRow="1" w:lastRow="0" w:firstColumn="1" w:lastColumn="0" w:noHBand="0" w:noVBand="1"/>
      </w:tblPr>
      <w:tblGrid>
        <w:gridCol w:w="1566"/>
        <w:gridCol w:w="864"/>
        <w:gridCol w:w="1137"/>
        <w:gridCol w:w="85"/>
        <w:gridCol w:w="756"/>
        <w:gridCol w:w="688"/>
        <w:gridCol w:w="85"/>
        <w:gridCol w:w="699"/>
        <w:gridCol w:w="1073"/>
        <w:gridCol w:w="514"/>
        <w:gridCol w:w="832"/>
        <w:gridCol w:w="246"/>
        <w:gridCol w:w="840"/>
        <w:gridCol w:w="1502"/>
      </w:tblGrid>
      <w:tr w:rsidR="00733F5D" w:rsidRPr="00FC31EB" w14:paraId="469DDE77" w14:textId="77777777" w:rsidTr="00EA44BB">
        <w:tc>
          <w:tcPr>
            <w:tcW w:w="1116" w:type="pct"/>
            <w:gridSpan w:val="2"/>
          </w:tcPr>
          <w:p w14:paraId="1071103B" w14:textId="77777777" w:rsidR="00733F5D" w:rsidRPr="00FC31EB" w:rsidRDefault="00733F5D" w:rsidP="00FC31EB">
            <w:pPr>
              <w:pStyle w:val="Style1"/>
            </w:pPr>
            <w:r w:rsidRPr="00FC31EB">
              <w:t>Applicant Name</w:t>
            </w:r>
          </w:p>
        </w:tc>
        <w:tc>
          <w:tcPr>
            <w:tcW w:w="1584" w:type="pct"/>
            <w:gridSpan w:val="6"/>
          </w:tcPr>
          <w:p w14:paraId="5C885690" w14:textId="77777777" w:rsidR="00733F5D" w:rsidRPr="00FC31EB" w:rsidRDefault="00733F5D" w:rsidP="00FC31EB">
            <w:pPr>
              <w:pStyle w:val="Style1"/>
            </w:pPr>
          </w:p>
        </w:tc>
        <w:tc>
          <w:tcPr>
            <w:tcW w:w="1111" w:type="pct"/>
            <w:gridSpan w:val="3"/>
          </w:tcPr>
          <w:p w14:paraId="756DB5D0" w14:textId="77777777" w:rsidR="00733F5D" w:rsidRPr="00FC31EB" w:rsidRDefault="00733F5D" w:rsidP="00FC31EB">
            <w:pPr>
              <w:pStyle w:val="Style1"/>
            </w:pPr>
            <w:r w:rsidRPr="00FC31EB">
              <w:t>Age of Applicant</w:t>
            </w:r>
          </w:p>
        </w:tc>
        <w:tc>
          <w:tcPr>
            <w:tcW w:w="1189" w:type="pct"/>
            <w:gridSpan w:val="3"/>
          </w:tcPr>
          <w:p w14:paraId="0CE4F529" w14:textId="77777777" w:rsidR="00733F5D" w:rsidRPr="00FC31EB" w:rsidRDefault="00733F5D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733F5D" w:rsidRPr="00FC31EB" w14:paraId="41DBBB98" w14:textId="77777777" w:rsidTr="00EA44BB">
        <w:tc>
          <w:tcPr>
            <w:tcW w:w="1116" w:type="pct"/>
            <w:gridSpan w:val="2"/>
          </w:tcPr>
          <w:p w14:paraId="316C5A64" w14:textId="77777777" w:rsidR="00733F5D" w:rsidRPr="00FC31EB" w:rsidRDefault="00C82ED1" w:rsidP="00FC31EB">
            <w:pPr>
              <w:pStyle w:val="Style1"/>
            </w:pPr>
            <w:r w:rsidRPr="00FC31EB">
              <w:t>Preferred Name</w:t>
            </w:r>
          </w:p>
        </w:tc>
        <w:tc>
          <w:tcPr>
            <w:tcW w:w="1584" w:type="pct"/>
            <w:gridSpan w:val="6"/>
          </w:tcPr>
          <w:p w14:paraId="24D47C08" w14:textId="77777777" w:rsidR="00733F5D" w:rsidRPr="00FC31EB" w:rsidRDefault="00733F5D" w:rsidP="00FC31EB">
            <w:pPr>
              <w:pStyle w:val="Style1"/>
            </w:pPr>
          </w:p>
        </w:tc>
        <w:tc>
          <w:tcPr>
            <w:tcW w:w="1111" w:type="pct"/>
            <w:gridSpan w:val="3"/>
          </w:tcPr>
          <w:p w14:paraId="06A7003F" w14:textId="77777777" w:rsidR="00733F5D" w:rsidRPr="00FC31EB" w:rsidRDefault="00C82ED1" w:rsidP="00FC31EB">
            <w:pPr>
              <w:pStyle w:val="Style1"/>
            </w:pPr>
            <w:r w:rsidRPr="00FC31EB">
              <w:t>Gender</w:t>
            </w:r>
          </w:p>
        </w:tc>
        <w:tc>
          <w:tcPr>
            <w:tcW w:w="1189" w:type="pct"/>
            <w:gridSpan w:val="3"/>
          </w:tcPr>
          <w:p w14:paraId="4FC13359" w14:textId="77777777" w:rsidR="00733F5D" w:rsidRPr="00FC31EB" w:rsidRDefault="00D06700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 </w:t>
            </w:r>
            <w:sdt>
              <w:sdtPr>
                <w:rPr>
                  <w:rFonts w:ascii="Century Gothic" w:hAnsi="Century Gothic" w:cs="Calibri Light"/>
                  <w:sz w:val="20"/>
                  <w:szCs w:val="20"/>
                </w:rPr>
                <w:alias w:val="Gender"/>
                <w:tag w:val="Gender"/>
                <w:id w:val="1097368358"/>
                <w:placeholder>
                  <w:docPart w:val="32E537E0FB114E1DABCE4171E2261202"/>
                </w:placeholder>
                <w:showingPlcHdr/>
                <w:comboBox>
                  <w:listItem w:value="Choose an item."/>
                  <w:listItem w:displayText="Female" w:value="Female"/>
                  <w:listItem w:displayText="Male" w:value="Male"/>
                  <w:listItem w:displayText="Something Else" w:value="Something Else"/>
                  <w:listItem w:displayText="Prefer not to say" w:value="Prefer not to say"/>
                </w:comboBox>
              </w:sdtPr>
              <w:sdtEndPr/>
              <w:sdtContent>
                <w:r w:rsidR="007822C4"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33F5D" w:rsidRPr="00FC31EB" w14:paraId="0BC24439" w14:textId="77777777" w:rsidTr="00EA44BB">
        <w:tc>
          <w:tcPr>
            <w:tcW w:w="1116" w:type="pct"/>
            <w:gridSpan w:val="2"/>
            <w:tcBorders>
              <w:bottom w:val="single" w:sz="4" w:space="0" w:color="auto"/>
            </w:tcBorders>
          </w:tcPr>
          <w:p w14:paraId="25B87D07" w14:textId="77777777" w:rsidR="00733F5D" w:rsidRPr="00FC31EB" w:rsidRDefault="00C82ED1" w:rsidP="00FC31EB">
            <w:pPr>
              <w:pStyle w:val="Style1"/>
            </w:pPr>
            <w:r w:rsidRPr="00FC31EB">
              <w:t>DOB</w:t>
            </w:r>
          </w:p>
        </w:tc>
        <w:tc>
          <w:tcPr>
            <w:tcW w:w="1584" w:type="pct"/>
            <w:gridSpan w:val="6"/>
          </w:tcPr>
          <w:p w14:paraId="31A141F9" w14:textId="77777777" w:rsidR="00733F5D" w:rsidRPr="00FC31EB" w:rsidRDefault="00733F5D" w:rsidP="00FC31EB">
            <w:pPr>
              <w:pStyle w:val="Style1"/>
            </w:pPr>
          </w:p>
        </w:tc>
        <w:tc>
          <w:tcPr>
            <w:tcW w:w="1111" w:type="pct"/>
            <w:gridSpan w:val="3"/>
          </w:tcPr>
          <w:p w14:paraId="126CAB6D" w14:textId="77777777" w:rsidR="00733F5D" w:rsidRPr="00FC31EB" w:rsidRDefault="00C82ED1" w:rsidP="00FC31EB">
            <w:pPr>
              <w:pStyle w:val="Style1"/>
            </w:pPr>
            <w:r w:rsidRPr="00FC31EB">
              <w:t>Gender Info (optional)</w:t>
            </w:r>
          </w:p>
        </w:tc>
        <w:tc>
          <w:tcPr>
            <w:tcW w:w="1189" w:type="pct"/>
            <w:gridSpan w:val="3"/>
          </w:tcPr>
          <w:p w14:paraId="6DF93063" w14:textId="77777777" w:rsidR="00733F5D" w:rsidRPr="00FC31EB" w:rsidRDefault="00733F5D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733F5D" w:rsidRPr="00FC31EB" w14:paraId="34396A7D" w14:textId="77777777" w:rsidTr="00EA44BB">
        <w:tc>
          <w:tcPr>
            <w:tcW w:w="1116" w:type="pct"/>
            <w:gridSpan w:val="2"/>
            <w:tcBorders>
              <w:bottom w:val="nil"/>
            </w:tcBorders>
          </w:tcPr>
          <w:p w14:paraId="36BFF4BB" w14:textId="77777777" w:rsidR="00733F5D" w:rsidRPr="00FC31EB" w:rsidRDefault="00C82ED1" w:rsidP="00FC31EB">
            <w:pPr>
              <w:pStyle w:val="Style1"/>
            </w:pPr>
            <w:r w:rsidRPr="00FC31EB">
              <w:t>Address</w:t>
            </w:r>
          </w:p>
        </w:tc>
        <w:tc>
          <w:tcPr>
            <w:tcW w:w="1584" w:type="pct"/>
            <w:gridSpan w:val="6"/>
          </w:tcPr>
          <w:p w14:paraId="7D1C8258" w14:textId="77777777" w:rsidR="00733F5D" w:rsidRPr="00FC31EB" w:rsidRDefault="00733F5D" w:rsidP="00FC31EB">
            <w:pPr>
              <w:pStyle w:val="Style1"/>
            </w:pPr>
          </w:p>
        </w:tc>
        <w:tc>
          <w:tcPr>
            <w:tcW w:w="1111" w:type="pct"/>
            <w:gridSpan w:val="3"/>
          </w:tcPr>
          <w:p w14:paraId="49C1770F" w14:textId="77777777" w:rsidR="00733F5D" w:rsidRPr="00FC31EB" w:rsidRDefault="00C82ED1" w:rsidP="00FC31EB">
            <w:pPr>
              <w:pStyle w:val="Style1"/>
            </w:pPr>
            <w:r w:rsidRPr="00FC31EB">
              <w:t>Social Security #</w:t>
            </w:r>
          </w:p>
        </w:tc>
        <w:tc>
          <w:tcPr>
            <w:tcW w:w="1189" w:type="pct"/>
            <w:gridSpan w:val="3"/>
          </w:tcPr>
          <w:p w14:paraId="1E01557D" w14:textId="77777777" w:rsidR="00733F5D" w:rsidRPr="00FC31EB" w:rsidRDefault="00733F5D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C82ED1" w:rsidRPr="00FC31EB" w14:paraId="222E65F2" w14:textId="77777777" w:rsidTr="00EA44BB">
        <w:tc>
          <w:tcPr>
            <w:tcW w:w="1116" w:type="pct"/>
            <w:gridSpan w:val="2"/>
            <w:tcBorders>
              <w:top w:val="nil"/>
            </w:tcBorders>
          </w:tcPr>
          <w:p w14:paraId="19B6FB3B" w14:textId="77777777" w:rsidR="00C82ED1" w:rsidRPr="00FC31EB" w:rsidRDefault="00C82ED1" w:rsidP="00FC31EB">
            <w:pPr>
              <w:pStyle w:val="Style1"/>
            </w:pPr>
          </w:p>
        </w:tc>
        <w:tc>
          <w:tcPr>
            <w:tcW w:w="1584" w:type="pct"/>
            <w:gridSpan w:val="6"/>
            <w:tcBorders>
              <w:bottom w:val="single" w:sz="4" w:space="0" w:color="auto"/>
            </w:tcBorders>
          </w:tcPr>
          <w:p w14:paraId="1BD0B44B" w14:textId="77777777" w:rsidR="00C82ED1" w:rsidRPr="00FC31EB" w:rsidRDefault="00C82ED1" w:rsidP="00FC31EB">
            <w:pPr>
              <w:pStyle w:val="Style1"/>
            </w:pPr>
          </w:p>
        </w:tc>
        <w:tc>
          <w:tcPr>
            <w:tcW w:w="1111" w:type="pct"/>
            <w:gridSpan w:val="3"/>
            <w:tcBorders>
              <w:bottom w:val="single" w:sz="4" w:space="0" w:color="auto"/>
            </w:tcBorders>
          </w:tcPr>
          <w:p w14:paraId="30A15B04" w14:textId="77777777" w:rsidR="00C82ED1" w:rsidRPr="00FC31EB" w:rsidRDefault="00D26FD7" w:rsidP="00FC31EB">
            <w:pPr>
              <w:pStyle w:val="Style1"/>
            </w:pPr>
            <w:r w:rsidRPr="00FC31EB">
              <w:t>Veteran</w:t>
            </w:r>
          </w:p>
        </w:tc>
        <w:sdt>
          <w:sdtPr>
            <w:rPr>
              <w:rFonts w:ascii="Century Gothic" w:hAnsi="Century Gothic" w:cs="Calibri Light"/>
              <w:sz w:val="20"/>
              <w:szCs w:val="20"/>
            </w:rPr>
            <w:alias w:val="Veteran"/>
            <w:tag w:val="Veteran"/>
            <w:id w:val="-1263133575"/>
            <w:placeholder>
              <w:docPart w:val="ED8BA863BC02411492778BF033B6CC5F"/>
            </w:placeholder>
            <w:showingPlcHdr/>
            <w:dropDownList>
              <w:listItem w:value="Choose an item."/>
              <w:listItem w:displayText="Current military" w:value="Current military"/>
              <w:listItem w:displayText="Yes" w:value="Yes"/>
              <w:listItem w:displayText="No" w:value="No"/>
              <w:listItem w:displayText="Unsure" w:value="Unsure"/>
              <w:listItem w:displayText="Veteran" w:value="Veteran"/>
            </w:dropDownList>
          </w:sdtPr>
          <w:sdtEndPr/>
          <w:sdtContent>
            <w:tc>
              <w:tcPr>
                <w:tcW w:w="1189" w:type="pct"/>
                <w:gridSpan w:val="3"/>
                <w:tcBorders>
                  <w:bottom w:val="single" w:sz="4" w:space="0" w:color="auto"/>
                </w:tcBorders>
              </w:tcPr>
              <w:p w14:paraId="392D8404" w14:textId="77777777" w:rsidR="00C82ED1" w:rsidRPr="00FC31EB" w:rsidRDefault="00D26FD7" w:rsidP="00C76FAE">
                <w:pPr>
                  <w:spacing w:before="120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7F30ED" w:rsidRPr="00FC31EB" w14:paraId="3EF5F51F" w14:textId="77777777" w:rsidTr="00EA44BB">
        <w:trPr>
          <w:trHeight w:val="467"/>
        </w:trPr>
        <w:tc>
          <w:tcPr>
            <w:tcW w:w="1677" w:type="pct"/>
            <w:gridSpan w:val="4"/>
            <w:tcBorders>
              <w:top w:val="nil"/>
            </w:tcBorders>
          </w:tcPr>
          <w:p w14:paraId="6909BC3E" w14:textId="77777777" w:rsidR="007F30ED" w:rsidRPr="00FC31EB" w:rsidRDefault="007F30ED" w:rsidP="00C82ED1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Can Applicant return to this address? </w:t>
            </w:r>
          </w:p>
        </w:tc>
        <w:sdt>
          <w:sdtPr>
            <w:rPr>
              <w:rFonts w:ascii="Century Gothic" w:hAnsi="Century Gothic" w:cs="Calibri Light"/>
              <w:sz w:val="16"/>
              <w:szCs w:val="16"/>
            </w:rPr>
            <w:alias w:val="Disposition"/>
            <w:tag w:val="Disposition"/>
            <w:id w:val="-2015377937"/>
            <w:placeholder>
              <w:docPart w:val="17D1255729E749C4A377DFD0A7D640F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Unsure" w:value="Unsure"/>
            </w:dropDownList>
          </w:sdtPr>
          <w:sdtEndPr/>
          <w:sdtContent>
            <w:tc>
              <w:tcPr>
                <w:tcW w:w="663" w:type="pct"/>
                <w:gridSpan w:val="2"/>
                <w:tcBorders>
                  <w:bottom w:val="single" w:sz="4" w:space="0" w:color="auto"/>
                </w:tcBorders>
              </w:tcPr>
              <w:p w14:paraId="358793BB" w14:textId="77777777" w:rsidR="007F30ED" w:rsidRPr="00FC31EB" w:rsidRDefault="00B15A98" w:rsidP="00C76FAE">
                <w:pPr>
                  <w:spacing w:before="120"/>
                  <w:rPr>
                    <w:rFonts w:ascii="Century Gothic" w:hAnsi="Century Gothic" w:cs="Calibri Light"/>
                    <w:sz w:val="16"/>
                    <w:szCs w:val="16"/>
                  </w:rPr>
                </w:pPr>
                <w:r w:rsidRPr="00FC31EB">
                  <w:rPr>
                    <w:rStyle w:val="PlaceholderText"/>
                    <w:rFonts w:ascii="Century Gothic" w:hAnsi="Century Gothic" w:cs="Calibri Light"/>
                    <w:sz w:val="16"/>
                    <w:szCs w:val="16"/>
                  </w:rPr>
                  <w:t>Choose an item.</w:t>
                </w:r>
              </w:p>
            </w:tc>
          </w:sdtContent>
        </w:sdt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2D3B346B" w14:textId="77777777" w:rsidR="007F30ED" w:rsidRPr="00FC31EB" w:rsidRDefault="007F30ED" w:rsidP="00C76FAE">
            <w:pPr>
              <w:rPr>
                <w:rFonts w:ascii="Century Gothic" w:hAnsi="Century Gothic" w:cs="Calibri Light"/>
                <w:sz w:val="16"/>
                <w:szCs w:val="16"/>
              </w:rPr>
            </w:pPr>
            <w:r w:rsidRPr="00FC31EB">
              <w:rPr>
                <w:rFonts w:ascii="Century Gothic" w:hAnsi="Century Gothic" w:cs="Calibri Light"/>
                <w:sz w:val="16"/>
                <w:szCs w:val="16"/>
              </w:rPr>
              <w:t>If no</w:t>
            </w:r>
            <w:r w:rsidR="00B15A98" w:rsidRPr="00FC31EB">
              <w:rPr>
                <w:rFonts w:ascii="Century Gothic" w:hAnsi="Century Gothic" w:cs="Calibri Light"/>
                <w:sz w:val="16"/>
                <w:szCs w:val="16"/>
              </w:rPr>
              <w:t xml:space="preserve"> or unsure</w:t>
            </w:r>
            <w:r w:rsidRPr="00FC31EB">
              <w:rPr>
                <w:rFonts w:ascii="Century Gothic" w:hAnsi="Century Gothic" w:cs="Calibri Light"/>
                <w:sz w:val="16"/>
                <w:szCs w:val="16"/>
              </w:rPr>
              <w:t>, please provide preliminary disposition plan</w:t>
            </w:r>
            <w:r w:rsidR="00B15A98" w:rsidRPr="00FC31EB">
              <w:rPr>
                <w:rFonts w:ascii="Century Gothic" w:hAnsi="Century Gothic" w:cs="Calibri Light"/>
                <w:sz w:val="16"/>
                <w:szCs w:val="16"/>
              </w:rPr>
              <w:t>.</w:t>
            </w:r>
          </w:p>
        </w:tc>
        <w:tc>
          <w:tcPr>
            <w:tcW w:w="1571" w:type="pct"/>
            <w:gridSpan w:val="4"/>
            <w:tcBorders>
              <w:bottom w:val="single" w:sz="4" w:space="0" w:color="auto"/>
            </w:tcBorders>
          </w:tcPr>
          <w:p w14:paraId="5356AB49" w14:textId="77777777" w:rsidR="007F30ED" w:rsidRPr="00FC31EB" w:rsidRDefault="007F30ED" w:rsidP="00C76FAE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96D64" w:rsidRPr="00FC31EB" w14:paraId="7A306B44" w14:textId="77777777" w:rsidTr="00EA44BB">
        <w:trPr>
          <w:trHeight w:val="386"/>
        </w:trPr>
        <w:tc>
          <w:tcPr>
            <w:tcW w:w="1116" w:type="pct"/>
            <w:gridSpan w:val="2"/>
            <w:tcBorders>
              <w:top w:val="nil"/>
            </w:tcBorders>
          </w:tcPr>
          <w:p w14:paraId="7CC98BC9" w14:textId="77777777" w:rsidR="00596D64" w:rsidRPr="00FC31EB" w:rsidRDefault="00596D64" w:rsidP="00596D64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Living Arrangement</w:t>
            </w:r>
          </w:p>
        </w:tc>
        <w:sdt>
          <w:sdtPr>
            <w:rPr>
              <w:rFonts w:ascii="Century Gothic" w:hAnsi="Century Gothic" w:cs="Calibri Light"/>
              <w:sz w:val="20"/>
              <w:szCs w:val="20"/>
            </w:rPr>
            <w:alias w:val="Living Arrangement"/>
            <w:tag w:val="Living Arrangement"/>
            <w:id w:val="-2122907538"/>
            <w:placeholder>
              <w:docPart w:val="F51E7C184BC1464A995A9D20F267A77B"/>
            </w:placeholder>
            <w:showingPlcHdr/>
            <w:dropDownList>
              <w:listItem w:value="Choose an item."/>
              <w:listItem w:displayText="Independent" w:value="Independent"/>
              <w:listItem w:displayText="homeless" w:value="homeless"/>
              <w:listItem w:displayText="Spouse/Partner" w:value="Spouse/Partner"/>
              <w:listItem w:displayText="Relatives" w:value="Relatives"/>
              <w:listItem w:displayText="Non-Relatives" w:value="Non-Relatives"/>
              <w:listItem w:displayText="Parents/Guardians" w:value="Parents/Guardians"/>
              <w:listItem w:displayText="Court Ordered" w:value="Court Ordered"/>
              <w:listItem w:displayText="Nursing Home" w:value="Nursing Home"/>
              <w:listItem w:displayText="Assisted/Supervised" w:value="Assisted/Supervised"/>
              <w:listItem w:displayText="Group/Halfway home" w:value="Group/Halfway home"/>
              <w:listItem w:displayText="Foster Home" w:value="Foster Home"/>
              <w:listItem w:displayText="Motel" w:value="Motel"/>
              <w:listItem w:displayText="Other" w:value="Other"/>
            </w:dropDownList>
          </w:sdtPr>
          <w:sdtEndPr/>
          <w:sdtContent>
            <w:tc>
              <w:tcPr>
                <w:tcW w:w="1584" w:type="pct"/>
                <w:gridSpan w:val="6"/>
                <w:tcBorders>
                  <w:bottom w:val="single" w:sz="4" w:space="0" w:color="auto"/>
                </w:tcBorders>
              </w:tcPr>
              <w:p w14:paraId="5B04A2F1" w14:textId="77777777" w:rsidR="00596D64" w:rsidRPr="00FC31EB" w:rsidRDefault="008D6DDD" w:rsidP="00596D64">
                <w:pPr>
                  <w:spacing w:before="120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1111" w:type="pct"/>
            <w:gridSpan w:val="3"/>
            <w:tcBorders>
              <w:bottom w:val="single" w:sz="4" w:space="0" w:color="auto"/>
            </w:tcBorders>
          </w:tcPr>
          <w:p w14:paraId="5BEBDA61" w14:textId="77777777" w:rsidR="00596D64" w:rsidRPr="00FC31EB" w:rsidRDefault="00596D64" w:rsidP="00FC31EB">
            <w:pPr>
              <w:pStyle w:val="Style1"/>
            </w:pPr>
            <w:r w:rsidRPr="00FC31EB">
              <w:t>Marital Status</w:t>
            </w:r>
          </w:p>
        </w:tc>
        <w:sdt>
          <w:sdtPr>
            <w:rPr>
              <w:rFonts w:ascii="Century Gothic" w:hAnsi="Century Gothic" w:cs="Calibri Light"/>
              <w:sz w:val="20"/>
              <w:szCs w:val="20"/>
            </w:rPr>
            <w:alias w:val="Marital Status"/>
            <w:tag w:val="Marital Status"/>
            <w:id w:val="-1335749606"/>
            <w:placeholder>
              <w:docPart w:val="1F6A08852AE847E890B2C461A76997C2"/>
            </w:placeholder>
            <w:showingPlcHdr/>
            <w:dropDownList>
              <w:listItem w:value="Choose an item."/>
              <w:listItem w:displayText="Single" w:value="Single"/>
              <w:listItem w:displayText="Divorced" w:value="Divorced"/>
              <w:listItem w:displayText="Married" w:value="Married"/>
              <w:listItem w:displayText="Widowed" w:value="Widowed"/>
              <w:listItem w:displayText="Other" w:value="Other"/>
            </w:dropDownList>
          </w:sdtPr>
          <w:sdtEndPr/>
          <w:sdtContent>
            <w:tc>
              <w:tcPr>
                <w:tcW w:w="1189" w:type="pct"/>
                <w:gridSpan w:val="3"/>
                <w:tcBorders>
                  <w:bottom w:val="single" w:sz="4" w:space="0" w:color="auto"/>
                </w:tcBorders>
              </w:tcPr>
              <w:p w14:paraId="0225AB7C" w14:textId="77777777" w:rsidR="00596D64" w:rsidRPr="00FC31EB" w:rsidRDefault="00596D64" w:rsidP="00596D64">
                <w:pPr>
                  <w:spacing w:before="120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9B3D51" w:rsidRPr="00FC31EB" w14:paraId="070FC3D6" w14:textId="77777777" w:rsidTr="00EA44BB">
        <w:tc>
          <w:tcPr>
            <w:tcW w:w="1116" w:type="pct"/>
            <w:gridSpan w:val="2"/>
            <w:tcBorders>
              <w:top w:val="nil"/>
            </w:tcBorders>
          </w:tcPr>
          <w:p w14:paraId="2E900AE4" w14:textId="77777777" w:rsidR="009B3D51" w:rsidRPr="00FC31EB" w:rsidRDefault="009B3D51" w:rsidP="009B3D51">
            <w:pPr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LVF client?</w:t>
            </w:r>
          </w:p>
        </w:tc>
        <w:sdt>
          <w:sdtPr>
            <w:rPr>
              <w:rFonts w:ascii="Century Gothic" w:hAnsi="Century Gothic" w:cs="Calibri Light"/>
              <w:sz w:val="20"/>
              <w:szCs w:val="20"/>
            </w:rPr>
            <w:alias w:val="Prior Client "/>
            <w:tag w:val="Prior Client "/>
            <w:id w:val="1174988175"/>
            <w:placeholder>
              <w:docPart w:val="9C2E519775E642439323D3A6F47F1C6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Unsure" w:value="Unsure"/>
            </w:dropDownList>
          </w:sdtPr>
          <w:sdtEndPr/>
          <w:sdtContent>
            <w:tc>
              <w:tcPr>
                <w:tcW w:w="1263" w:type="pct"/>
                <w:gridSpan w:val="5"/>
                <w:tcBorders>
                  <w:bottom w:val="single" w:sz="4" w:space="0" w:color="auto"/>
                </w:tcBorders>
              </w:tcPr>
              <w:p w14:paraId="66FE88B2" w14:textId="77777777" w:rsidR="009B3D51" w:rsidRPr="00FC31EB" w:rsidRDefault="009B3D51" w:rsidP="009B3D51">
                <w:pPr>
                  <w:spacing w:before="120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1432" w:type="pct"/>
            <w:gridSpan w:val="4"/>
            <w:tcBorders>
              <w:bottom w:val="single" w:sz="4" w:space="0" w:color="auto"/>
            </w:tcBorders>
          </w:tcPr>
          <w:p w14:paraId="4DCEF386" w14:textId="77777777" w:rsidR="009B3D51" w:rsidRPr="00FC31EB" w:rsidRDefault="009B3D51" w:rsidP="009B3D51">
            <w:pPr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If yes, currently in treatment? </w:t>
            </w:r>
          </w:p>
        </w:tc>
        <w:sdt>
          <w:sdtPr>
            <w:rPr>
              <w:rFonts w:ascii="Century Gothic" w:hAnsi="Century Gothic" w:cs="Calibri Light"/>
              <w:sz w:val="20"/>
              <w:szCs w:val="20"/>
            </w:rPr>
            <w:alias w:val="In tx"/>
            <w:tag w:val="In tx"/>
            <w:id w:val="1675218286"/>
            <w:placeholder>
              <w:docPart w:val="5E142839B57A4AEABC1D998703C4955E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ot Sure" w:value="Not Sure"/>
            </w:dropDownList>
          </w:sdtPr>
          <w:sdtEndPr/>
          <w:sdtContent>
            <w:tc>
              <w:tcPr>
                <w:tcW w:w="1189" w:type="pct"/>
                <w:gridSpan w:val="3"/>
                <w:tcBorders>
                  <w:bottom w:val="single" w:sz="4" w:space="0" w:color="auto"/>
                </w:tcBorders>
              </w:tcPr>
              <w:p w14:paraId="176133E0" w14:textId="77777777" w:rsidR="009B3D51" w:rsidRPr="00FC31EB" w:rsidRDefault="009B3D51" w:rsidP="009B3D51">
                <w:pPr>
                  <w:spacing w:before="120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D26FD7" w:rsidRPr="00FC31EB" w14:paraId="2C87012A" w14:textId="77777777" w:rsidTr="00EA44BB">
        <w:tc>
          <w:tcPr>
            <w:tcW w:w="1116" w:type="pct"/>
            <w:gridSpan w:val="2"/>
            <w:tcBorders>
              <w:top w:val="nil"/>
            </w:tcBorders>
          </w:tcPr>
          <w:p w14:paraId="02D8A9B6" w14:textId="7092A3FA" w:rsidR="00D26FD7" w:rsidRPr="00FC31EB" w:rsidRDefault="00EA44BB" w:rsidP="009B3D51">
            <w:pPr>
              <w:rPr>
                <w:rFonts w:ascii="Century Gothic" w:hAnsi="Century Gothic" w:cs="Calibri Light"/>
                <w:sz w:val="16"/>
                <w:szCs w:val="16"/>
              </w:rPr>
            </w:pPr>
            <w:r>
              <w:rPr>
                <w:rFonts w:ascii="Century Gothic" w:hAnsi="Century Gothic" w:cs="Calibri Light"/>
                <w:sz w:val="16"/>
                <w:szCs w:val="16"/>
              </w:rPr>
              <w:t>If c</w:t>
            </w:r>
            <w:r w:rsidR="00EB27DD" w:rsidRPr="00FC31EB">
              <w:rPr>
                <w:rFonts w:ascii="Century Gothic" w:hAnsi="Century Gothic" w:cs="Calibri Light"/>
                <w:sz w:val="16"/>
                <w:szCs w:val="16"/>
              </w:rPr>
              <w:t>urrently in Treatment elsewhere, please</w:t>
            </w:r>
            <w:r>
              <w:rPr>
                <w:rFonts w:ascii="Century Gothic" w:hAnsi="Century Gothic" w:cs="Calibri Light"/>
                <w:sz w:val="16"/>
                <w:szCs w:val="16"/>
              </w:rPr>
              <w:t xml:space="preserve"> </w:t>
            </w:r>
            <w:r w:rsidR="00EB27DD" w:rsidRPr="00FC31EB">
              <w:rPr>
                <w:rFonts w:ascii="Century Gothic" w:hAnsi="Century Gothic" w:cs="Calibri Light"/>
                <w:sz w:val="16"/>
                <w:szCs w:val="16"/>
              </w:rPr>
              <w:t>describe.</w:t>
            </w:r>
            <w:r w:rsidR="00D26FD7" w:rsidRPr="00FC31EB">
              <w:rPr>
                <w:rFonts w:ascii="Century Gothic" w:hAnsi="Century Gothic" w:cs="Calibri Light"/>
                <w:sz w:val="16"/>
                <w:szCs w:val="16"/>
              </w:rPr>
              <w:t xml:space="preserve"> </w:t>
            </w:r>
          </w:p>
        </w:tc>
        <w:tc>
          <w:tcPr>
            <w:tcW w:w="3884" w:type="pct"/>
            <w:gridSpan w:val="12"/>
            <w:tcBorders>
              <w:bottom w:val="single" w:sz="4" w:space="0" w:color="auto"/>
            </w:tcBorders>
          </w:tcPr>
          <w:p w14:paraId="4CF34ABD" w14:textId="77777777" w:rsidR="00D26FD7" w:rsidRPr="00FC31EB" w:rsidRDefault="00D26FD7" w:rsidP="009B3D51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3D669A" w:rsidRPr="00FC31EB" w14:paraId="64BFD07C" w14:textId="77777777" w:rsidTr="00FC31EB">
        <w:tc>
          <w:tcPr>
            <w:tcW w:w="719" w:type="pct"/>
            <w:tcBorders>
              <w:top w:val="nil"/>
              <w:bottom w:val="single" w:sz="4" w:space="0" w:color="auto"/>
            </w:tcBorders>
          </w:tcPr>
          <w:p w14:paraId="52448432" w14:textId="77777777" w:rsidR="003D669A" w:rsidRPr="00FC31EB" w:rsidRDefault="003D669A" w:rsidP="00596D64">
            <w:pPr>
              <w:pStyle w:val="NormalIndent"/>
              <w:ind w:left="0"/>
              <w:rPr>
                <w:rFonts w:ascii="Century Gothic" w:hAnsi="Century Gothic" w:cs="Calibri Light"/>
                <w:sz w:val="18"/>
                <w:szCs w:val="18"/>
              </w:rPr>
            </w:pPr>
            <w:r w:rsidRPr="00FC31EB">
              <w:rPr>
                <w:rFonts w:ascii="Century Gothic" w:hAnsi="Century Gothic" w:cs="Calibri Light"/>
                <w:sz w:val="18"/>
                <w:szCs w:val="18"/>
              </w:rPr>
              <w:t>Case Manager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29904722" w14:textId="77777777" w:rsidR="003D669A" w:rsidRPr="00FC31EB" w:rsidRDefault="003D669A" w:rsidP="00FC31EB">
            <w:pPr>
              <w:pStyle w:val="Style1"/>
            </w:pPr>
          </w:p>
        </w:tc>
        <w:tc>
          <w:tcPr>
            <w:tcW w:w="386" w:type="pct"/>
            <w:gridSpan w:val="2"/>
            <w:tcBorders>
              <w:bottom w:val="single" w:sz="4" w:space="0" w:color="auto"/>
            </w:tcBorders>
          </w:tcPr>
          <w:p w14:paraId="1F05BC72" w14:textId="77777777" w:rsidR="003D669A" w:rsidRPr="00FC31EB" w:rsidRDefault="003D669A" w:rsidP="00FC31EB">
            <w:pPr>
              <w:pStyle w:val="Style1"/>
            </w:pPr>
            <w:r w:rsidRPr="00FC31EB">
              <w:t>Phone</w:t>
            </w:r>
          </w:p>
        </w:tc>
        <w:tc>
          <w:tcPr>
            <w:tcW w:w="676" w:type="pct"/>
            <w:gridSpan w:val="3"/>
            <w:tcBorders>
              <w:bottom w:val="single" w:sz="4" w:space="0" w:color="auto"/>
            </w:tcBorders>
          </w:tcPr>
          <w:p w14:paraId="3A1B13C4" w14:textId="77777777" w:rsidR="003D669A" w:rsidRPr="00FC31EB" w:rsidRDefault="003D669A" w:rsidP="00FC31EB">
            <w:pPr>
              <w:pStyle w:val="Style1"/>
            </w:pP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14:paraId="3BD22271" w14:textId="77777777" w:rsidR="003D669A" w:rsidRPr="00FC31EB" w:rsidRDefault="003D669A" w:rsidP="00596D64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Therapist</w:t>
            </w:r>
          </w:p>
        </w:tc>
        <w:tc>
          <w:tcPr>
            <w:tcW w:w="731" w:type="pct"/>
            <w:gridSpan w:val="3"/>
            <w:tcBorders>
              <w:bottom w:val="single" w:sz="4" w:space="0" w:color="auto"/>
            </w:tcBorders>
          </w:tcPr>
          <w:p w14:paraId="07801389" w14:textId="77777777" w:rsidR="003D669A" w:rsidRPr="00FC31EB" w:rsidRDefault="003D669A" w:rsidP="00596D64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386" w:type="pct"/>
            <w:tcBorders>
              <w:bottom w:val="single" w:sz="4" w:space="0" w:color="auto"/>
            </w:tcBorders>
          </w:tcPr>
          <w:p w14:paraId="577A1103" w14:textId="77777777" w:rsidR="003D669A" w:rsidRPr="00FC31EB" w:rsidRDefault="003D669A" w:rsidP="00596D64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Phone</w:t>
            </w:r>
          </w:p>
        </w:tc>
        <w:tc>
          <w:tcPr>
            <w:tcW w:w="690" w:type="pct"/>
            <w:tcBorders>
              <w:bottom w:val="single" w:sz="4" w:space="0" w:color="auto"/>
            </w:tcBorders>
          </w:tcPr>
          <w:p w14:paraId="00EB7A4F" w14:textId="77777777" w:rsidR="003D669A" w:rsidRPr="00FC31EB" w:rsidRDefault="003D669A" w:rsidP="00596D64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3D669A" w:rsidRPr="00FC31EB" w14:paraId="46312180" w14:textId="77777777" w:rsidTr="00FC31EB">
        <w:tc>
          <w:tcPr>
            <w:tcW w:w="719" w:type="pct"/>
            <w:tcBorders>
              <w:top w:val="nil"/>
              <w:bottom w:val="single" w:sz="4" w:space="0" w:color="auto"/>
            </w:tcBorders>
          </w:tcPr>
          <w:p w14:paraId="2DAE1032" w14:textId="77777777" w:rsidR="003D669A" w:rsidRPr="00FC31EB" w:rsidRDefault="0013503D" w:rsidP="00596D64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Prescriber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09B029BB" w14:textId="77777777" w:rsidR="003D669A" w:rsidRPr="00FC31EB" w:rsidRDefault="003D669A" w:rsidP="00FC31EB">
            <w:pPr>
              <w:pStyle w:val="Style1"/>
            </w:pPr>
          </w:p>
        </w:tc>
        <w:tc>
          <w:tcPr>
            <w:tcW w:w="386" w:type="pct"/>
            <w:gridSpan w:val="2"/>
            <w:tcBorders>
              <w:bottom w:val="single" w:sz="4" w:space="0" w:color="auto"/>
            </w:tcBorders>
          </w:tcPr>
          <w:p w14:paraId="463D9D10" w14:textId="77777777" w:rsidR="003D669A" w:rsidRPr="00FC31EB" w:rsidRDefault="003D669A" w:rsidP="00FC31EB">
            <w:pPr>
              <w:pStyle w:val="Style1"/>
            </w:pPr>
            <w:r w:rsidRPr="00FC31EB">
              <w:t>Phone</w:t>
            </w:r>
          </w:p>
        </w:tc>
        <w:tc>
          <w:tcPr>
            <w:tcW w:w="676" w:type="pct"/>
            <w:gridSpan w:val="3"/>
            <w:tcBorders>
              <w:bottom w:val="single" w:sz="4" w:space="0" w:color="auto"/>
            </w:tcBorders>
          </w:tcPr>
          <w:p w14:paraId="44BF3625" w14:textId="77777777" w:rsidR="003D669A" w:rsidRPr="00FC31EB" w:rsidRDefault="003D669A" w:rsidP="00FC31EB">
            <w:pPr>
              <w:pStyle w:val="Style1"/>
            </w:pP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14:paraId="768D0048" w14:textId="77777777" w:rsidR="003D669A" w:rsidRPr="00FC31EB" w:rsidRDefault="003D669A" w:rsidP="00596D64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PCP</w:t>
            </w:r>
          </w:p>
        </w:tc>
        <w:tc>
          <w:tcPr>
            <w:tcW w:w="731" w:type="pct"/>
            <w:gridSpan w:val="3"/>
            <w:tcBorders>
              <w:bottom w:val="single" w:sz="4" w:space="0" w:color="auto"/>
            </w:tcBorders>
          </w:tcPr>
          <w:p w14:paraId="1A50B801" w14:textId="77777777" w:rsidR="003D669A" w:rsidRPr="00FC31EB" w:rsidRDefault="003D669A" w:rsidP="00596D64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386" w:type="pct"/>
            <w:tcBorders>
              <w:bottom w:val="single" w:sz="4" w:space="0" w:color="auto"/>
            </w:tcBorders>
          </w:tcPr>
          <w:p w14:paraId="25AFBCEE" w14:textId="77777777" w:rsidR="003D669A" w:rsidRPr="00FC31EB" w:rsidRDefault="003D669A" w:rsidP="00596D64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Phone</w:t>
            </w:r>
          </w:p>
        </w:tc>
        <w:tc>
          <w:tcPr>
            <w:tcW w:w="690" w:type="pct"/>
            <w:tcBorders>
              <w:bottom w:val="single" w:sz="4" w:space="0" w:color="auto"/>
            </w:tcBorders>
          </w:tcPr>
          <w:p w14:paraId="61EFC3A3" w14:textId="77777777" w:rsidR="003D669A" w:rsidRPr="00FC31EB" w:rsidRDefault="003D669A" w:rsidP="00596D64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96D64" w:rsidRPr="00FC31EB" w14:paraId="68CB15A9" w14:textId="77777777" w:rsidTr="00EA44BB">
        <w:tc>
          <w:tcPr>
            <w:tcW w:w="1116" w:type="pct"/>
            <w:gridSpan w:val="2"/>
            <w:tcBorders>
              <w:top w:val="nil"/>
              <w:bottom w:val="single" w:sz="4" w:space="0" w:color="auto"/>
            </w:tcBorders>
          </w:tcPr>
          <w:p w14:paraId="65DF0ACF" w14:textId="77777777" w:rsidR="00596D64" w:rsidRPr="00FC31EB" w:rsidRDefault="009B3D51" w:rsidP="00596D64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Employer/School</w:t>
            </w:r>
          </w:p>
        </w:tc>
        <w:tc>
          <w:tcPr>
            <w:tcW w:w="1584" w:type="pct"/>
            <w:gridSpan w:val="6"/>
            <w:tcBorders>
              <w:bottom w:val="single" w:sz="4" w:space="0" w:color="auto"/>
            </w:tcBorders>
          </w:tcPr>
          <w:p w14:paraId="38AE82D6" w14:textId="77777777" w:rsidR="00596D64" w:rsidRPr="00FC31EB" w:rsidRDefault="00596D64" w:rsidP="00596D64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111" w:type="pct"/>
            <w:gridSpan w:val="3"/>
            <w:tcBorders>
              <w:bottom w:val="single" w:sz="4" w:space="0" w:color="auto"/>
            </w:tcBorders>
          </w:tcPr>
          <w:p w14:paraId="19DE2B34" w14:textId="77777777" w:rsidR="00596D64" w:rsidRPr="00FC31EB" w:rsidRDefault="00FC31EB" w:rsidP="00FC31EB">
            <w:pPr>
              <w:pStyle w:val="Style1"/>
            </w:pPr>
            <w:r>
              <w:t>Language</w:t>
            </w:r>
          </w:p>
        </w:tc>
        <w:tc>
          <w:tcPr>
            <w:tcW w:w="1189" w:type="pct"/>
            <w:gridSpan w:val="3"/>
            <w:tcBorders>
              <w:bottom w:val="single" w:sz="4" w:space="0" w:color="auto"/>
            </w:tcBorders>
          </w:tcPr>
          <w:p w14:paraId="7B2C2D19" w14:textId="77777777" w:rsidR="00596D64" w:rsidRPr="00FC31EB" w:rsidRDefault="00596D64" w:rsidP="00A83758">
            <w:pPr>
              <w:spacing w:before="120"/>
              <w:jc w:val="right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96D64" w:rsidRPr="00FC31EB" w14:paraId="09D9C5EF" w14:textId="77777777" w:rsidTr="00EA44BB">
        <w:tc>
          <w:tcPr>
            <w:tcW w:w="1116" w:type="pct"/>
            <w:gridSpan w:val="2"/>
          </w:tcPr>
          <w:p w14:paraId="520ADEB8" w14:textId="77777777" w:rsidR="00596D64" w:rsidRPr="00FC31EB" w:rsidRDefault="00596D64" w:rsidP="00596D64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Primary Reason for Application</w:t>
            </w:r>
          </w:p>
        </w:tc>
        <w:tc>
          <w:tcPr>
            <w:tcW w:w="3884" w:type="pct"/>
            <w:gridSpan w:val="12"/>
          </w:tcPr>
          <w:p w14:paraId="060F0905" w14:textId="77777777" w:rsidR="00F54872" w:rsidRPr="00FC31EB" w:rsidRDefault="00F54872" w:rsidP="0050662C">
            <w:pPr>
              <w:spacing w:before="120"/>
              <w:jc w:val="right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</w:tbl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6"/>
      </w:tblGrid>
      <w:tr w:rsidR="00392E03" w:rsidRPr="00FC31EB" w14:paraId="2BD9E6DD" w14:textId="77777777" w:rsidTr="001C4D11">
        <w:trPr>
          <w:trHeight w:val="64"/>
        </w:trPr>
        <w:tc>
          <w:tcPr>
            <w:tcW w:w="5000" w:type="pct"/>
            <w:shd w:val="clear" w:color="auto" w:fill="1B553E"/>
          </w:tcPr>
          <w:p w14:paraId="028B0F62" w14:textId="77777777" w:rsidR="00392E03" w:rsidRPr="00FC31EB" w:rsidRDefault="00324CB5" w:rsidP="00D47D6F">
            <w:pPr>
              <w:pStyle w:val="Heading1"/>
              <w:numPr>
                <w:ilvl w:val="0"/>
                <w:numId w:val="24"/>
              </w:numPr>
              <w:outlineLvl w:val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lastRenderedPageBreak/>
              <w:t>Primary</w:t>
            </w:r>
            <w:r w:rsidR="00392E03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Insurance  </w:t>
            </w:r>
          </w:p>
        </w:tc>
      </w:tr>
    </w:tbl>
    <w:tbl>
      <w:tblPr>
        <w:tblStyle w:val="TableGrid"/>
        <w:tblW w:w="5005" w:type="pct"/>
        <w:tblInd w:w="-5" w:type="dxa"/>
        <w:tblLook w:val="04A0" w:firstRow="1" w:lastRow="0" w:firstColumn="1" w:lastColumn="0" w:noHBand="0" w:noVBand="1"/>
      </w:tblPr>
      <w:tblGrid>
        <w:gridCol w:w="2519"/>
        <w:gridCol w:w="2789"/>
        <w:gridCol w:w="810"/>
        <w:gridCol w:w="719"/>
        <w:gridCol w:w="1058"/>
        <w:gridCol w:w="747"/>
        <w:gridCol w:w="747"/>
        <w:gridCol w:w="747"/>
        <w:gridCol w:w="751"/>
      </w:tblGrid>
      <w:tr w:rsidR="00392E03" w:rsidRPr="00FC31EB" w14:paraId="52D48ED0" w14:textId="77777777" w:rsidTr="00324CB5">
        <w:tc>
          <w:tcPr>
            <w:tcW w:w="1157" w:type="pct"/>
          </w:tcPr>
          <w:p w14:paraId="617A71F8" w14:textId="77777777" w:rsidR="00392E03" w:rsidRPr="00FC31EB" w:rsidRDefault="00392E03" w:rsidP="00B95E4F">
            <w:pPr>
              <w:pStyle w:val="NormalIndent"/>
              <w:ind w:left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Insured’s Name</w:t>
            </w:r>
          </w:p>
        </w:tc>
        <w:tc>
          <w:tcPr>
            <w:tcW w:w="1653" w:type="pct"/>
            <w:gridSpan w:val="2"/>
          </w:tcPr>
          <w:p w14:paraId="31732517" w14:textId="77777777" w:rsidR="00392E03" w:rsidRPr="00FC31EB" w:rsidRDefault="00392E03" w:rsidP="00B95E4F">
            <w:pPr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816" w:type="pct"/>
            <w:gridSpan w:val="2"/>
            <w:tcBorders>
              <w:bottom w:val="single" w:sz="4" w:space="0" w:color="auto"/>
            </w:tcBorders>
          </w:tcPr>
          <w:p w14:paraId="2962AFB6" w14:textId="77777777" w:rsidR="00392E03" w:rsidRPr="00FC31EB" w:rsidRDefault="00392E03" w:rsidP="00B95E4F">
            <w:pPr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Relationship</w:t>
            </w:r>
            <w:r w:rsidR="00324CB5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to applicant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</w:p>
        </w:tc>
        <w:tc>
          <w:tcPr>
            <w:tcW w:w="1374" w:type="pct"/>
            <w:gridSpan w:val="4"/>
            <w:tcBorders>
              <w:bottom w:val="single" w:sz="4" w:space="0" w:color="auto"/>
            </w:tcBorders>
          </w:tcPr>
          <w:p w14:paraId="49FB901D" w14:textId="77777777" w:rsidR="00392E03" w:rsidRPr="00FC31EB" w:rsidRDefault="00FD5B68" w:rsidP="0011777D">
            <w:pPr>
              <w:tabs>
                <w:tab w:val="right" w:pos="2776"/>
              </w:tabs>
              <w:spacing w:before="120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 w:cs="Calibri Light"/>
                  <w:sz w:val="20"/>
                  <w:szCs w:val="20"/>
                </w:rPr>
                <w:alias w:val="Relationship"/>
                <w:tag w:val="Relationship"/>
                <w:id w:val="222871342"/>
                <w:placeholder>
                  <w:docPart w:val="E2CFE9D45CC04B239305FCA79E5F57CA"/>
                </w:placeholder>
                <w:showingPlcHdr/>
                <w:dropDownList>
                  <w:listItem w:value="Choose an item."/>
                  <w:listItem w:displayText="self" w:value="self"/>
                  <w:listItem w:displayText="spouse" w:value="spouse"/>
                  <w:listItem w:displayText="Parent/Guardian" w:value="Parent/Guardian"/>
                  <w:listItem w:displayText="Other" w:value="Other"/>
                </w:dropDownList>
              </w:sdtPr>
              <w:sdtEndPr/>
              <w:sdtContent>
                <w:r w:rsidR="00392E03"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sdtContent>
            </w:sdt>
            <w:r w:rsidR="0011777D" w:rsidRPr="00FC31EB">
              <w:rPr>
                <w:rFonts w:ascii="Century Gothic" w:hAnsi="Century Gothic" w:cs="Calibri Light"/>
                <w:sz w:val="20"/>
                <w:szCs w:val="20"/>
              </w:rPr>
              <w:tab/>
            </w:r>
          </w:p>
        </w:tc>
      </w:tr>
      <w:tr w:rsidR="00324CB5" w:rsidRPr="00FC31EB" w14:paraId="0B668A5A" w14:textId="77777777" w:rsidTr="00324CB5">
        <w:tc>
          <w:tcPr>
            <w:tcW w:w="1157" w:type="pct"/>
            <w:tcBorders>
              <w:bottom w:val="single" w:sz="4" w:space="0" w:color="auto"/>
            </w:tcBorders>
          </w:tcPr>
          <w:p w14:paraId="3F779914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 xml:space="preserve">Insured’s Date of Birth </w:t>
            </w:r>
          </w:p>
        </w:tc>
        <w:tc>
          <w:tcPr>
            <w:tcW w:w="1281" w:type="pct"/>
          </w:tcPr>
          <w:p w14:paraId="6A387419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88" w:type="pct"/>
            <w:gridSpan w:val="3"/>
          </w:tcPr>
          <w:p w14:paraId="12CAC923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>Insured’s SSN</w:t>
            </w:r>
          </w:p>
        </w:tc>
        <w:tc>
          <w:tcPr>
            <w:tcW w:w="1374" w:type="pct"/>
            <w:gridSpan w:val="4"/>
            <w:tcBorders>
              <w:left w:val="nil"/>
              <w:bottom w:val="single" w:sz="4" w:space="0" w:color="auto"/>
            </w:tcBorders>
          </w:tcPr>
          <w:p w14:paraId="08930654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 xml:space="preserve">  </w:t>
            </w:r>
          </w:p>
        </w:tc>
      </w:tr>
      <w:tr w:rsidR="00324CB5" w:rsidRPr="00FC31EB" w14:paraId="5E694EE2" w14:textId="77777777" w:rsidTr="00324CB5">
        <w:tc>
          <w:tcPr>
            <w:tcW w:w="1157" w:type="pct"/>
            <w:tcBorders>
              <w:bottom w:val="single" w:sz="4" w:space="0" w:color="auto"/>
            </w:tcBorders>
          </w:tcPr>
          <w:p w14:paraId="77D65D42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>Insurance Co.</w:t>
            </w:r>
          </w:p>
        </w:tc>
        <w:tc>
          <w:tcPr>
            <w:tcW w:w="1281" w:type="pct"/>
          </w:tcPr>
          <w:p w14:paraId="75C4A083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88" w:type="pct"/>
            <w:gridSpan w:val="3"/>
          </w:tcPr>
          <w:p w14:paraId="134EC564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>Insured’s ID Number</w:t>
            </w:r>
          </w:p>
        </w:tc>
        <w:tc>
          <w:tcPr>
            <w:tcW w:w="1374" w:type="pct"/>
            <w:gridSpan w:val="4"/>
            <w:tcBorders>
              <w:left w:val="nil"/>
              <w:bottom w:val="single" w:sz="4" w:space="0" w:color="auto"/>
            </w:tcBorders>
          </w:tcPr>
          <w:p w14:paraId="4FF75449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4CB5" w:rsidRPr="00FC31EB" w14:paraId="33BBC478" w14:textId="77777777" w:rsidTr="00324CB5"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041031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>Insured’s Group No</w:t>
            </w:r>
          </w:p>
        </w:tc>
        <w:tc>
          <w:tcPr>
            <w:tcW w:w="1281" w:type="pct"/>
            <w:tcBorders>
              <w:left w:val="single" w:sz="4" w:space="0" w:color="auto"/>
            </w:tcBorders>
          </w:tcPr>
          <w:p w14:paraId="7BEDE457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8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05DD4D0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>Insurance Co Provider Number</w:t>
            </w:r>
          </w:p>
        </w:tc>
        <w:tc>
          <w:tcPr>
            <w:tcW w:w="1374" w:type="pct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5ABA2F77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4CB5" w:rsidRPr="00FC31EB" w14:paraId="2BB84024" w14:textId="77777777" w:rsidTr="00EB27DD"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6CFA13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>Address</w:t>
            </w:r>
          </w:p>
        </w:tc>
        <w:tc>
          <w:tcPr>
            <w:tcW w:w="1653" w:type="pct"/>
            <w:gridSpan w:val="2"/>
            <w:tcBorders>
              <w:left w:val="single" w:sz="4" w:space="0" w:color="auto"/>
            </w:tcBorders>
          </w:tcPr>
          <w:p w14:paraId="00C27383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/>
              <w:sz w:val="20"/>
              <w:szCs w:val="20"/>
            </w:rPr>
            <w:alias w:val="Address"/>
            <w:tag w:val="Address"/>
            <w:id w:val="-1610894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0" w:type="pct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3ED61C71" w14:textId="77777777" w:rsidR="00324CB5" w:rsidRPr="00FC31EB" w:rsidRDefault="00324CB5" w:rsidP="003D669A">
                <w:pPr>
                  <w:pStyle w:val="NoSpacing"/>
                  <w:rPr>
                    <w:rFonts w:ascii="Century Gothic" w:hAnsi="Century Gothic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60" w:type="pct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370DE934" w14:textId="77777777" w:rsidR="00324CB5" w:rsidRPr="00FC31EB" w:rsidRDefault="00324CB5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 xml:space="preserve">Address Same as Applicant </w:t>
            </w:r>
          </w:p>
        </w:tc>
      </w:tr>
      <w:tr w:rsidR="00C37816" w:rsidRPr="00FC31EB" w14:paraId="03B704E9" w14:textId="77777777" w:rsidTr="00EB27DD">
        <w:tc>
          <w:tcPr>
            <w:tcW w:w="1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6D28" w14:textId="77777777" w:rsidR="00C37816" w:rsidRPr="00FC31EB" w:rsidRDefault="00C37816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53" w:type="pct"/>
            <w:gridSpan w:val="2"/>
            <w:tcBorders>
              <w:left w:val="single" w:sz="4" w:space="0" w:color="auto"/>
            </w:tcBorders>
          </w:tcPr>
          <w:p w14:paraId="3E458DB2" w14:textId="77777777" w:rsidR="00C37816" w:rsidRPr="00FC31EB" w:rsidRDefault="00C37816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D59AA4D" w14:textId="77777777" w:rsidR="00C37816" w:rsidRPr="00FC31EB" w:rsidRDefault="00C37816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>Secondary Insurance?</w:t>
            </w: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-166191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3E70E22" w14:textId="3F3AF34A" w:rsidR="00C37816" w:rsidRPr="00FC31EB" w:rsidRDefault="001308A0" w:rsidP="003D669A">
                <w:pPr>
                  <w:pStyle w:val="NoSpacing"/>
                  <w:rPr>
                    <w:rFonts w:ascii="Century Gothic" w:hAnsi="Century Gothi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3" w:type="pct"/>
            <w:tcBorders>
              <w:left w:val="nil"/>
              <w:bottom w:val="single" w:sz="4" w:space="0" w:color="auto"/>
              <w:right w:val="nil"/>
            </w:tcBorders>
          </w:tcPr>
          <w:p w14:paraId="1216171B" w14:textId="77777777" w:rsidR="00C37816" w:rsidRPr="00FC31EB" w:rsidRDefault="00C37816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>Yes</w:t>
            </w: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-49603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748117BC" w14:textId="77777777" w:rsidR="00C37816" w:rsidRPr="00FC31EB" w:rsidRDefault="00C37816" w:rsidP="003D669A">
                <w:pPr>
                  <w:pStyle w:val="NoSpacing"/>
                  <w:rPr>
                    <w:rFonts w:ascii="Century Gothic" w:hAnsi="Century Gothic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" w:type="pct"/>
            <w:tcBorders>
              <w:left w:val="nil"/>
              <w:bottom w:val="single" w:sz="4" w:space="0" w:color="auto"/>
            </w:tcBorders>
          </w:tcPr>
          <w:p w14:paraId="17787897" w14:textId="77777777" w:rsidR="00C37816" w:rsidRPr="00FC31EB" w:rsidRDefault="00C37816" w:rsidP="003D669A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FC31EB">
              <w:rPr>
                <w:rFonts w:ascii="Century Gothic" w:hAnsi="Century Gothic"/>
                <w:sz w:val="20"/>
                <w:szCs w:val="20"/>
              </w:rPr>
              <w:t xml:space="preserve">No </w:t>
            </w:r>
          </w:p>
        </w:tc>
      </w:tr>
    </w:tbl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6"/>
      </w:tblGrid>
      <w:tr w:rsidR="00DB43D6" w:rsidRPr="00FC31EB" w14:paraId="139188C1" w14:textId="77777777" w:rsidTr="005A08F5">
        <w:tc>
          <w:tcPr>
            <w:tcW w:w="5000" w:type="pct"/>
            <w:shd w:val="clear" w:color="auto" w:fill="1B553E"/>
          </w:tcPr>
          <w:p w14:paraId="1F442022" w14:textId="77777777" w:rsidR="00DB43D6" w:rsidRPr="00FC31EB" w:rsidRDefault="00FE1BAE" w:rsidP="00D47D6F">
            <w:pPr>
              <w:pStyle w:val="Heading1"/>
              <w:numPr>
                <w:ilvl w:val="0"/>
                <w:numId w:val="24"/>
              </w:numPr>
              <w:outlineLvl w:val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Mental Health Diagnoses</w:t>
            </w:r>
            <w:r w:rsidR="00DB43D6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</w:p>
        </w:tc>
      </w:tr>
    </w:tbl>
    <w:tbl>
      <w:tblPr>
        <w:tblW w:w="108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181"/>
        <w:gridCol w:w="425"/>
        <w:gridCol w:w="180"/>
        <w:gridCol w:w="18"/>
        <w:gridCol w:w="72"/>
        <w:gridCol w:w="6"/>
        <w:gridCol w:w="855"/>
        <w:gridCol w:w="129"/>
        <w:gridCol w:w="540"/>
        <w:gridCol w:w="576"/>
        <w:gridCol w:w="311"/>
        <w:gridCol w:w="160"/>
        <w:gridCol w:w="483"/>
        <w:gridCol w:w="135"/>
        <w:gridCol w:w="45"/>
        <w:gridCol w:w="180"/>
        <w:gridCol w:w="552"/>
        <w:gridCol w:w="312"/>
        <w:gridCol w:w="387"/>
        <w:gridCol w:w="339"/>
        <w:gridCol w:w="480"/>
        <w:gridCol w:w="38"/>
        <w:gridCol w:w="412"/>
        <w:gridCol w:w="270"/>
        <w:gridCol w:w="252"/>
        <w:gridCol w:w="363"/>
        <w:gridCol w:w="259"/>
        <w:gridCol w:w="26"/>
        <w:gridCol w:w="1530"/>
      </w:tblGrid>
      <w:tr w:rsidR="003D669A" w:rsidRPr="00FC31EB" w14:paraId="6CF5641F" w14:textId="77777777" w:rsidTr="00294F24">
        <w:tc>
          <w:tcPr>
            <w:tcW w:w="10890" w:type="dxa"/>
            <w:gridSpan w:val="3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803C4" w14:textId="77777777" w:rsidR="003D669A" w:rsidRPr="00FC31EB" w:rsidRDefault="003D669A" w:rsidP="0011131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                        Diagnosis                                                                             DSM5          </w:t>
            </w:r>
            <w:r w:rsidR="00AD42D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    </w:t>
            </w: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>or                  ICD-10</w:t>
            </w:r>
          </w:p>
        </w:tc>
      </w:tr>
      <w:tr w:rsidR="003D669A" w:rsidRPr="00FC31EB" w14:paraId="239D5F5A" w14:textId="77777777" w:rsidTr="00294F24">
        <w:tc>
          <w:tcPr>
            <w:tcW w:w="549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EE503" w14:textId="77777777" w:rsidR="003D669A" w:rsidRPr="00FC31EB" w:rsidRDefault="003D669A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5F745F5B" w14:textId="77777777" w:rsidR="003D669A" w:rsidRPr="00FC31EB" w:rsidRDefault="003D669A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B19E7" w14:textId="77777777" w:rsidR="003D669A" w:rsidRPr="00FC31EB" w:rsidRDefault="003D669A" w:rsidP="004005CF">
            <w:pPr>
              <w:spacing w:after="0" w:line="240" w:lineRule="auto"/>
              <w:ind w:right="-20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3D669A" w:rsidRPr="00FC31EB" w14:paraId="10187579" w14:textId="77777777" w:rsidTr="00294F24">
        <w:tc>
          <w:tcPr>
            <w:tcW w:w="549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FCE85" w14:textId="77777777" w:rsidR="003D669A" w:rsidRPr="00FC31EB" w:rsidRDefault="003D669A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6182A173" w14:textId="77777777" w:rsidR="003D669A" w:rsidRPr="00FC31EB" w:rsidRDefault="003D669A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8B083" w14:textId="77777777" w:rsidR="003D669A" w:rsidRPr="00FC31EB" w:rsidRDefault="003D669A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3D669A" w:rsidRPr="00FC31EB" w14:paraId="07BA5128" w14:textId="77777777" w:rsidTr="00294F24">
        <w:tc>
          <w:tcPr>
            <w:tcW w:w="549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F5B62" w14:textId="77777777" w:rsidR="003D669A" w:rsidRPr="00FC31EB" w:rsidRDefault="003D669A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06416977" w14:textId="77777777" w:rsidR="003D669A" w:rsidRPr="00FC31EB" w:rsidRDefault="003D669A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7A9D0" w14:textId="77777777" w:rsidR="003D669A" w:rsidRPr="00FC31EB" w:rsidRDefault="003D669A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294F24" w:rsidRPr="00FC31EB" w14:paraId="01BF6ACC" w14:textId="77777777" w:rsidTr="00294F24">
        <w:tc>
          <w:tcPr>
            <w:tcW w:w="549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FE39B" w14:textId="77777777" w:rsidR="00294F24" w:rsidRPr="00FC31EB" w:rsidRDefault="00294F24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1EBB981D" w14:textId="77777777" w:rsidR="00294F24" w:rsidRPr="00FC31EB" w:rsidRDefault="00294F24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74C1B" w14:textId="77777777" w:rsidR="00294F24" w:rsidRPr="00FC31EB" w:rsidRDefault="00294F24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294F24" w:rsidRPr="00FC31EB" w14:paraId="16123A2E" w14:textId="77777777" w:rsidTr="00294F24">
        <w:tc>
          <w:tcPr>
            <w:tcW w:w="549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CC416" w14:textId="77777777" w:rsidR="00294F24" w:rsidRPr="00FC31EB" w:rsidRDefault="00294F24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53BB5C87" w14:textId="77777777" w:rsidR="00294F24" w:rsidRPr="00FC31EB" w:rsidRDefault="00294F24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98D65" w14:textId="77777777" w:rsidR="00294F24" w:rsidRPr="00FC31EB" w:rsidRDefault="00294F24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294F24" w:rsidRPr="00FC31EB" w14:paraId="7EAE3B18" w14:textId="77777777" w:rsidTr="00294F24">
        <w:tc>
          <w:tcPr>
            <w:tcW w:w="549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FBDE9" w14:textId="77777777" w:rsidR="00294F24" w:rsidRPr="00FC31EB" w:rsidRDefault="00294F24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1CE58A2F" w14:textId="77777777" w:rsidR="00294F24" w:rsidRPr="00FC31EB" w:rsidRDefault="00294F24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2EE57" w14:textId="77777777" w:rsidR="00294F24" w:rsidRPr="00FC31EB" w:rsidRDefault="00294F24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294F24" w:rsidRPr="00294F24" w14:paraId="51820D68" w14:textId="77777777" w:rsidTr="009440D4">
        <w:tc>
          <w:tcPr>
            <w:tcW w:w="1089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553E"/>
          </w:tcPr>
          <w:p w14:paraId="6744B289" w14:textId="6D2CFE37" w:rsidR="00294F24" w:rsidRPr="00294F24" w:rsidRDefault="00294F24" w:rsidP="00294F24">
            <w:pPr>
              <w:spacing w:after="0" w:line="240" w:lineRule="auto"/>
              <w:jc w:val="center"/>
              <w:rPr>
                <w:rFonts w:ascii="Century Gothic" w:hAnsi="Century Gothic" w:cs="Calibri Light"/>
                <w:color w:val="1B553E"/>
                <w:sz w:val="20"/>
                <w:szCs w:val="20"/>
              </w:rPr>
            </w:pPr>
            <w:r w:rsidRPr="009440D4">
              <w:rPr>
                <w:rFonts w:ascii="Century Gothic" w:hAnsi="Century Gothic" w:cs="Calibri Light"/>
                <w:color w:val="FFFFFF" w:themeColor="background1"/>
                <w:sz w:val="20"/>
                <w:szCs w:val="20"/>
              </w:rPr>
              <w:t>Mental Status Exam</w:t>
            </w:r>
          </w:p>
        </w:tc>
      </w:tr>
      <w:tr w:rsidR="00155B20" w:rsidRPr="00FC31EB" w14:paraId="78EC51B7" w14:textId="77777777" w:rsidTr="00155B20">
        <w:tc>
          <w:tcPr>
            <w:tcW w:w="1089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0E9F5" w14:textId="1D862E44" w:rsidR="00155B20" w:rsidRPr="0094790A" w:rsidRDefault="00155B20" w:rsidP="00294F24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94790A">
              <w:rPr>
                <w:rFonts w:ascii="Century Gothic" w:hAnsi="Century Gothic" w:cs="Calibri Light"/>
                <w:b/>
                <w:sz w:val="20"/>
                <w:szCs w:val="20"/>
              </w:rPr>
              <w:t>Observations</w:t>
            </w:r>
          </w:p>
        </w:tc>
      </w:tr>
      <w:tr w:rsidR="00155B20" w:rsidRPr="00FC31EB" w14:paraId="5267FD6A" w14:textId="77777777" w:rsidTr="00141B5E"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2D84B" w14:textId="77777777" w:rsidR="00155B20" w:rsidRPr="00FC31EB" w:rsidRDefault="00155B20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 xml:space="preserve">Appearance </w:t>
            </w: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D56D0" w14:textId="242A79F5" w:rsidR="00155B20" w:rsidRPr="00FC31EB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1513286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55B20">
              <w:rPr>
                <w:rFonts w:ascii="Century Gothic" w:hAnsi="Century Gothic" w:cs="Calibri Light"/>
                <w:sz w:val="20"/>
                <w:szCs w:val="20"/>
              </w:rPr>
              <w:t xml:space="preserve">Neat </w:t>
            </w:r>
          </w:p>
        </w:tc>
        <w:tc>
          <w:tcPr>
            <w:tcW w:w="1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2C105" w14:textId="27037F44" w:rsidR="00155B20" w:rsidRPr="00FC31EB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15499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55B20">
              <w:rPr>
                <w:rFonts w:ascii="Century Gothic" w:hAnsi="Century Gothic" w:cs="Calibri Light"/>
                <w:sz w:val="20"/>
                <w:szCs w:val="20"/>
              </w:rPr>
              <w:t>Disheveled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25067" w14:textId="1A55A706" w:rsidR="00155B20" w:rsidRPr="00FC31EB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737776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55B20">
              <w:rPr>
                <w:rFonts w:ascii="Century Gothic" w:hAnsi="Century Gothic" w:cs="Calibri Light"/>
                <w:sz w:val="20"/>
                <w:szCs w:val="20"/>
              </w:rPr>
              <w:t>Inappropriate</w:t>
            </w:r>
          </w:p>
        </w:tc>
        <w:tc>
          <w:tcPr>
            <w:tcW w:w="2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7EC7E" w14:textId="3EB05156" w:rsidR="00155B20" w:rsidRPr="00FC31EB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7452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55B20">
              <w:rPr>
                <w:rFonts w:ascii="Century Gothic" w:hAnsi="Century Gothic" w:cs="Calibri Light"/>
                <w:sz w:val="20"/>
                <w:szCs w:val="20"/>
              </w:rPr>
              <w:t>Bizarre</w:t>
            </w:r>
            <w:r w:rsidR="00C564BE">
              <w:rPr>
                <w:rFonts w:ascii="Century Gothic" w:hAnsi="Century Gothic" w:cs="Calibri Light"/>
                <w:sz w:val="20"/>
                <w:szCs w:val="20"/>
              </w:rPr>
              <w:t xml:space="preserve">/Atypical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2A671" w14:textId="1262172D" w:rsidR="00155B20" w:rsidRPr="00FC31EB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442117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55B20">
              <w:rPr>
                <w:rFonts w:ascii="Century Gothic" w:hAnsi="Century Gothic" w:cs="Calibri Light"/>
                <w:sz w:val="20"/>
                <w:szCs w:val="20"/>
              </w:rPr>
              <w:t xml:space="preserve">Other </w:t>
            </w:r>
          </w:p>
        </w:tc>
      </w:tr>
      <w:tr w:rsidR="00155B20" w:rsidRPr="00FC31EB" w14:paraId="67919AF3" w14:textId="77777777" w:rsidTr="00141B5E"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B047" w14:textId="2268AB08" w:rsidR="00155B20" w:rsidRDefault="00155B20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 xml:space="preserve">Speech </w:t>
            </w: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761A4" w14:textId="5CE0A2F5" w:rsidR="00155B20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35206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7E56CB">
              <w:rPr>
                <w:rFonts w:ascii="Century Gothic" w:hAnsi="Century Gothic" w:cs="Calibri Light"/>
                <w:sz w:val="20"/>
                <w:szCs w:val="20"/>
              </w:rPr>
              <w:t xml:space="preserve">No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concerns</w:t>
            </w:r>
          </w:p>
        </w:tc>
        <w:tc>
          <w:tcPr>
            <w:tcW w:w="1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9C638" w14:textId="55894BAC" w:rsidR="00155B20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0279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55B20">
              <w:rPr>
                <w:rFonts w:ascii="Century Gothic" w:hAnsi="Century Gothic" w:cs="Calibri Light"/>
                <w:sz w:val="20"/>
                <w:szCs w:val="20"/>
              </w:rPr>
              <w:t>Tangential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60C90" w14:textId="0E8FC561" w:rsidR="00155B20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23380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55B20">
              <w:rPr>
                <w:rFonts w:ascii="Century Gothic" w:hAnsi="Century Gothic" w:cs="Calibri Light"/>
                <w:sz w:val="20"/>
                <w:szCs w:val="20"/>
              </w:rPr>
              <w:t>Pressured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CCF52" w14:textId="1C223294" w:rsidR="00155B20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70110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55B20">
              <w:rPr>
                <w:rFonts w:ascii="Century Gothic" w:hAnsi="Century Gothic" w:cs="Calibri Light"/>
                <w:sz w:val="20"/>
                <w:szCs w:val="20"/>
              </w:rPr>
              <w:t xml:space="preserve">Impoverished </w:t>
            </w:r>
          </w:p>
        </w:tc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A62EB" w14:textId="366025BE" w:rsidR="00155B20" w:rsidRDefault="00FD5B68" w:rsidP="00C76F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3653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55B20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</w:tr>
      <w:tr w:rsidR="001308A0" w:rsidRPr="00FC31EB" w14:paraId="78FB3A0F" w14:textId="77777777" w:rsidTr="00141B5E"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035F9" w14:textId="67F3F0AE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Eye Contact</w:t>
            </w: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37B7A" w14:textId="3CA58886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422229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No concerns</w:t>
            </w:r>
          </w:p>
        </w:tc>
        <w:tc>
          <w:tcPr>
            <w:tcW w:w="1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4F859" w14:textId="32333A8A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680042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Intense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84015" w14:textId="32951D26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35434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Avoidant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F1FA0" w14:textId="61496CF6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14576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D073B" w14:textId="77777777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308A0" w:rsidRPr="00FC31EB" w14:paraId="457C6AED" w14:textId="77777777" w:rsidTr="00141B5E"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87689" w14:textId="73515147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Motor Activity</w:t>
            </w: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8509E" w14:textId="0B0CF785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049290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No concerns</w:t>
            </w:r>
          </w:p>
        </w:tc>
        <w:tc>
          <w:tcPr>
            <w:tcW w:w="1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99823" w14:textId="0C4E2B12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467127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Restless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E4F48" w14:textId="5293F809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841967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Hyperactivity 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44B74" w14:textId="785E24F1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833642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Slowed</w:t>
            </w:r>
          </w:p>
        </w:tc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F9A3A" w14:textId="2491583A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475730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</w:tr>
      <w:tr w:rsidR="001308A0" w:rsidRPr="00FC31EB" w14:paraId="69B6BD46" w14:textId="77777777" w:rsidTr="00141B5E"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4D320" w14:textId="7DBC4F1C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Affect</w:t>
            </w: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4542F" w14:textId="4CD57984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71858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Full</w:t>
            </w:r>
          </w:p>
        </w:tc>
        <w:tc>
          <w:tcPr>
            <w:tcW w:w="1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E55BC" w14:textId="06567DFF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9036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Expansive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BCBCA" w14:textId="5DFD3329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62183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Flat/Blunted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5CA98" w14:textId="55573CC2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94180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Labile</w:t>
            </w:r>
          </w:p>
        </w:tc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9E444" w14:textId="30376AF8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8606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Other  </w:t>
            </w:r>
          </w:p>
        </w:tc>
      </w:tr>
      <w:tr w:rsidR="001308A0" w:rsidRPr="00FC31EB" w14:paraId="582F1933" w14:textId="77777777" w:rsidTr="00F6196F">
        <w:tc>
          <w:tcPr>
            <w:tcW w:w="1089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9C247" w14:textId="1A02AEF1" w:rsidR="001308A0" w:rsidRPr="0094790A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94790A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Mood </w:t>
            </w:r>
          </w:p>
        </w:tc>
      </w:tr>
      <w:tr w:rsidR="001308A0" w:rsidRPr="00FC31EB" w14:paraId="7E755CC1" w14:textId="77777777" w:rsidTr="00F6196F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A5414" w14:textId="0E7D5FC9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905285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Euthymic </w:t>
            </w:r>
          </w:p>
        </w:tc>
        <w:tc>
          <w:tcPr>
            <w:tcW w:w="1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77E3B" w14:textId="6CB66546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339819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Anxious</w:t>
            </w:r>
          </w:p>
        </w:tc>
        <w:tc>
          <w:tcPr>
            <w:tcW w:w="1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88A6A" w14:textId="4C99B351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493523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Positive</w:t>
            </w:r>
          </w:p>
        </w:tc>
        <w:tc>
          <w:tcPr>
            <w:tcW w:w="15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A1F2A" w14:textId="28CBAC8A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561450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Depressed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B4CF9" w14:textId="5D5A427B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1417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Euphoric 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4D236" w14:textId="03ED192C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21943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Irritable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90BC4" w14:textId="3551B01E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93434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</w:tr>
      <w:tr w:rsidR="001308A0" w:rsidRPr="00FC31EB" w14:paraId="3246C3AA" w14:textId="77777777" w:rsidTr="00F6196F">
        <w:tc>
          <w:tcPr>
            <w:tcW w:w="1089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B862A" w14:textId="48C39A13" w:rsidR="001308A0" w:rsidRPr="0094790A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94790A">
              <w:rPr>
                <w:rFonts w:ascii="Century Gothic" w:hAnsi="Century Gothic" w:cs="Calibri Light"/>
                <w:b/>
                <w:sz w:val="20"/>
                <w:szCs w:val="20"/>
              </w:rPr>
              <w:t>Cognition</w:t>
            </w:r>
          </w:p>
        </w:tc>
      </w:tr>
      <w:tr w:rsidR="001308A0" w:rsidRPr="00FC31EB" w14:paraId="38C26236" w14:textId="77777777" w:rsidTr="00155B20"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01A04" w14:textId="2D6153D2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Orientation Impairment</w:t>
            </w:r>
          </w:p>
        </w:tc>
        <w:tc>
          <w:tcPr>
            <w:tcW w:w="2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30058" w14:textId="07E21E17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3931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None</w:t>
            </w:r>
          </w:p>
        </w:tc>
        <w:tc>
          <w:tcPr>
            <w:tcW w:w="2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0F13B" w14:textId="42B73551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417209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Place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3464A" w14:textId="46D8A6CE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0149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Object</w:t>
            </w:r>
          </w:p>
        </w:tc>
        <w:tc>
          <w:tcPr>
            <w:tcW w:w="2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C6743" w14:textId="1F1BFE05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36743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Time</w:t>
            </w:r>
          </w:p>
        </w:tc>
      </w:tr>
      <w:tr w:rsidR="001308A0" w:rsidRPr="00FC31EB" w14:paraId="051B2F02" w14:textId="77777777" w:rsidTr="00155B20"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17066" w14:textId="0F74C88F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 xml:space="preserve">Memory Impairment </w:t>
            </w:r>
          </w:p>
        </w:tc>
        <w:tc>
          <w:tcPr>
            <w:tcW w:w="2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1ADCE" w14:textId="5A268EF6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0929180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None</w:t>
            </w:r>
          </w:p>
        </w:tc>
        <w:tc>
          <w:tcPr>
            <w:tcW w:w="2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58CE2" w14:textId="37097CEE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73681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Short-Term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A73CC" w14:textId="1E80FAA0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42215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Long-Term</w:t>
            </w:r>
          </w:p>
        </w:tc>
        <w:tc>
          <w:tcPr>
            <w:tcW w:w="2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92DB4" w14:textId="66D55051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083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</w:tr>
      <w:tr w:rsidR="001308A0" w:rsidRPr="00FC31EB" w14:paraId="0970BE2E" w14:textId="77777777" w:rsidTr="00155B20"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E09F4" w14:textId="1F8B38DF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Attention</w:t>
            </w:r>
          </w:p>
        </w:tc>
        <w:tc>
          <w:tcPr>
            <w:tcW w:w="2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0915D" w14:textId="2C417940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21484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Normal</w:t>
            </w:r>
          </w:p>
        </w:tc>
        <w:tc>
          <w:tcPr>
            <w:tcW w:w="2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55E56" w14:textId="436F95FC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680403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Distracted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0F7B9" w14:textId="664DDA44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37134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  <w:tc>
          <w:tcPr>
            <w:tcW w:w="2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C5AB6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308A0" w:rsidRPr="00FC31EB" w14:paraId="48CAC160" w14:textId="77777777" w:rsidTr="00F6196F">
        <w:tc>
          <w:tcPr>
            <w:tcW w:w="1089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BF74A" w14:textId="0A09CA46" w:rsidR="001308A0" w:rsidRPr="0094790A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94790A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Perception </w:t>
            </w:r>
          </w:p>
        </w:tc>
      </w:tr>
      <w:tr w:rsidR="001308A0" w:rsidRPr="00FC31EB" w14:paraId="16CBC994" w14:textId="77777777" w:rsidTr="00F6196F"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60462" w14:textId="77777777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Hallucinations</w:t>
            </w:r>
          </w:p>
        </w:tc>
        <w:tc>
          <w:tcPr>
            <w:tcW w:w="2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30D8D" w14:textId="700AD587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56140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None</w:t>
            </w:r>
          </w:p>
        </w:tc>
        <w:tc>
          <w:tcPr>
            <w:tcW w:w="2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BAE11" w14:textId="25E87D0A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93725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Auditory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1A5D6" w14:textId="0A507F30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1404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Visual</w:t>
            </w:r>
          </w:p>
        </w:tc>
        <w:tc>
          <w:tcPr>
            <w:tcW w:w="2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E4DCF" w14:textId="4C397261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6894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</w:tr>
      <w:tr w:rsidR="001308A0" w:rsidRPr="00FC31EB" w14:paraId="0F9E8849" w14:textId="77777777" w:rsidTr="00141B5E"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EB893" w14:textId="584E10DA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  <w:tc>
          <w:tcPr>
            <w:tcW w:w="1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BB4F9" w14:textId="70FB526C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984922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None</w:t>
            </w:r>
          </w:p>
        </w:tc>
        <w:tc>
          <w:tcPr>
            <w:tcW w:w="2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A7892" w14:textId="7D2E2A96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520773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Derealization</w:t>
            </w: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030CA" w14:textId="0C78D2B5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808600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Depersonalization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C6E42" w14:textId="3BF16C17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539641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Ideas of Reference</w:t>
            </w:r>
          </w:p>
        </w:tc>
      </w:tr>
      <w:tr w:rsidR="001308A0" w:rsidRPr="00FC31EB" w14:paraId="20A7856A" w14:textId="77777777" w:rsidTr="00F6196F">
        <w:tc>
          <w:tcPr>
            <w:tcW w:w="1089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8405" w14:textId="1642578D" w:rsidR="001308A0" w:rsidRPr="00D11B12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D11B12">
              <w:rPr>
                <w:rFonts w:ascii="Century Gothic" w:hAnsi="Century Gothic" w:cs="Calibri Light"/>
                <w:b/>
                <w:sz w:val="20"/>
                <w:szCs w:val="20"/>
              </w:rPr>
              <w:t>Thought</w:t>
            </w:r>
            <w:r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Content: Delusions</w:t>
            </w:r>
          </w:p>
        </w:tc>
      </w:tr>
      <w:tr w:rsidR="001308A0" w:rsidRPr="00FC31EB" w14:paraId="4B2E858E" w14:textId="77777777" w:rsidTr="001308A0"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A8A9E" w14:textId="37D210C0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None</w:t>
            </w:r>
          </w:p>
        </w:tc>
        <w:tc>
          <w:tcPr>
            <w:tcW w:w="1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4B3BA" w14:textId="04EC9836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820003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Obsessive</w:t>
            </w:r>
          </w:p>
        </w:tc>
        <w:tc>
          <w:tcPr>
            <w:tcW w:w="1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FC8B9" w14:textId="0DAFF412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74514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Grandiose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45F76" w14:textId="3DF82266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271777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Paranoid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F0E41" w14:textId="782B8351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772058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Persecutory</w:t>
            </w:r>
          </w:p>
        </w:tc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941D0" w14:textId="34EEFDEE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89247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Other </w:t>
            </w:r>
          </w:p>
        </w:tc>
      </w:tr>
      <w:tr w:rsidR="001308A0" w:rsidRPr="00FC31EB" w14:paraId="73AFE633" w14:textId="77777777" w:rsidTr="00F6196F">
        <w:tc>
          <w:tcPr>
            <w:tcW w:w="819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90CA9" w14:textId="21C8A3AA" w:rsidR="001308A0" w:rsidRPr="00D11B12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D11B12">
              <w:rPr>
                <w:rFonts w:ascii="Century Gothic" w:hAnsi="Century Gothic" w:cs="Calibri Light"/>
                <w:b/>
                <w:sz w:val="20"/>
                <w:szCs w:val="20"/>
              </w:rPr>
              <w:t>Behavior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759E2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308A0" w:rsidRPr="00FC31EB" w14:paraId="2639A104" w14:textId="77777777" w:rsidTr="00F6196F"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903DF" w14:textId="06A76B2F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09227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Cooperative</w:t>
            </w:r>
          </w:p>
        </w:tc>
        <w:tc>
          <w:tcPr>
            <w:tcW w:w="2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B4AE" w14:textId="3E4A4D0E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836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Guarded</w:t>
            </w:r>
          </w:p>
        </w:tc>
        <w:tc>
          <w:tcPr>
            <w:tcW w:w="2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8E188" w14:textId="15F6A787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3469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Hyperactive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FEAB3" w14:textId="2520E3C8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28171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Suspicious </w:t>
            </w:r>
          </w:p>
        </w:tc>
        <w:tc>
          <w:tcPr>
            <w:tcW w:w="2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30167" w14:textId="60A3160A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67086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Paranoid</w:t>
            </w:r>
          </w:p>
        </w:tc>
      </w:tr>
      <w:tr w:rsidR="001308A0" w:rsidRPr="00FC31EB" w14:paraId="241F0FC0" w14:textId="77777777" w:rsidTr="00F6196F"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29B67" w14:textId="70A2EBEA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Stereotyped</w:t>
            </w:r>
          </w:p>
        </w:tc>
        <w:tc>
          <w:tcPr>
            <w:tcW w:w="2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0AE70" w14:textId="47C21426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58257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Aggressive </w:t>
            </w:r>
          </w:p>
        </w:tc>
        <w:tc>
          <w:tcPr>
            <w:tcW w:w="2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0C75D" w14:textId="198D1F8A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517608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Bizarre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D4254" w14:textId="046A1A32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814635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Withdrawn</w:t>
            </w:r>
          </w:p>
        </w:tc>
        <w:tc>
          <w:tcPr>
            <w:tcW w:w="2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680FC" w14:textId="162976F2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71647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</w:tr>
      <w:tr w:rsidR="001308A0" w:rsidRPr="00FC31EB" w14:paraId="7F05D4F1" w14:textId="77777777" w:rsidTr="00F6196F"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3502A" w14:textId="5EC6BFC4" w:rsidR="001308A0" w:rsidRPr="00D11B12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D11B12">
              <w:rPr>
                <w:rFonts w:ascii="Century Gothic" w:hAnsi="Century Gothic" w:cs="Calibri Light"/>
                <w:b/>
                <w:sz w:val="20"/>
                <w:szCs w:val="20"/>
              </w:rPr>
              <w:t>Insight</w:t>
            </w:r>
          </w:p>
        </w:tc>
        <w:tc>
          <w:tcPr>
            <w:tcW w:w="2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73F49" w14:textId="5C316262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750264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Intact</w:t>
            </w:r>
          </w:p>
        </w:tc>
        <w:tc>
          <w:tcPr>
            <w:tcW w:w="2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3C029" w14:textId="32B8988F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41374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Fair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FF3C8" w14:textId="0E05C3DA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324512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Poor</w:t>
            </w:r>
          </w:p>
        </w:tc>
        <w:tc>
          <w:tcPr>
            <w:tcW w:w="2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8287C" w14:textId="31B0156F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478335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</w:tr>
      <w:tr w:rsidR="001308A0" w:rsidRPr="00FC31EB" w14:paraId="75F77D84" w14:textId="77777777" w:rsidTr="00F6196F"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D0F01" w14:textId="357D8A69" w:rsidR="001308A0" w:rsidRPr="00D11B12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>
              <w:rPr>
                <w:rFonts w:ascii="Century Gothic" w:hAnsi="Century Gothic" w:cs="Calibri Light"/>
                <w:b/>
                <w:sz w:val="20"/>
                <w:szCs w:val="20"/>
              </w:rPr>
              <w:t>Judgement</w:t>
            </w:r>
          </w:p>
        </w:tc>
        <w:tc>
          <w:tcPr>
            <w:tcW w:w="2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57659" w14:textId="55C3B34D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87840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Intact</w:t>
            </w:r>
          </w:p>
        </w:tc>
        <w:tc>
          <w:tcPr>
            <w:tcW w:w="2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A1E21" w14:textId="55447CC8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089460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>Fair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2C41D" w14:textId="23100407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2251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Poor </w:t>
            </w:r>
          </w:p>
        </w:tc>
        <w:tc>
          <w:tcPr>
            <w:tcW w:w="2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A4434" w14:textId="79F30B49" w:rsidR="001308A0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48057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B5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41B5E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1308A0">
              <w:rPr>
                <w:rFonts w:ascii="Century Gothic" w:hAnsi="Century Gothic" w:cs="Calibri Light"/>
                <w:sz w:val="20"/>
                <w:szCs w:val="20"/>
              </w:rPr>
              <w:t xml:space="preserve">Other </w:t>
            </w:r>
          </w:p>
        </w:tc>
      </w:tr>
      <w:tr w:rsidR="001308A0" w:rsidRPr="00FC31EB" w14:paraId="4D0A986F" w14:textId="77777777" w:rsidTr="00F6196F">
        <w:tc>
          <w:tcPr>
            <w:tcW w:w="1089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2CB9F" w14:textId="76CC3A2B" w:rsidR="001308A0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b/>
                <w:sz w:val="20"/>
                <w:szCs w:val="20"/>
              </w:rPr>
              <w:t>NOTES:</w:t>
            </w:r>
          </w:p>
        </w:tc>
      </w:tr>
      <w:tr w:rsidR="001308A0" w:rsidRPr="00FC31EB" w14:paraId="42E7BD97" w14:textId="77777777" w:rsidTr="00294F24">
        <w:tc>
          <w:tcPr>
            <w:tcW w:w="10890" w:type="dxa"/>
            <w:gridSpan w:val="30"/>
            <w:shd w:val="clear" w:color="auto" w:fill="000000"/>
          </w:tcPr>
          <w:p w14:paraId="11C80EAD" w14:textId="77777777" w:rsidR="001308A0" w:rsidRPr="00FC31EB" w:rsidRDefault="001308A0" w:rsidP="001308A0">
            <w:pPr>
              <w:spacing w:after="0" w:line="240" w:lineRule="auto"/>
              <w:jc w:val="center"/>
              <w:rPr>
                <w:rFonts w:ascii="Century Gothic" w:hAnsi="Century Gothic" w:cs="Calibri Light"/>
                <w:i/>
                <w:color w:val="FFFFFF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i/>
                <w:color w:val="FFFFFF"/>
                <w:sz w:val="20"/>
                <w:szCs w:val="20"/>
              </w:rPr>
              <w:t>Safety Concerns</w:t>
            </w:r>
          </w:p>
        </w:tc>
      </w:tr>
      <w:tr w:rsidR="001308A0" w:rsidRPr="00FC31EB" w14:paraId="5EF91A6F" w14:textId="77777777" w:rsidTr="00294F24">
        <w:tc>
          <w:tcPr>
            <w:tcW w:w="10890" w:type="dxa"/>
            <w:gridSpan w:val="3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613347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>Imminent risk to self: Please “X” and explain all that apply.</w:t>
            </w:r>
          </w:p>
        </w:tc>
      </w:tr>
      <w:tr w:rsidR="001308A0" w:rsidRPr="00FC31EB" w14:paraId="65EE0DC4" w14:textId="77777777" w:rsidTr="00294F24">
        <w:sdt>
          <w:sdtPr>
            <w:rPr>
              <w:rFonts w:ascii="Century Gothic" w:hAnsi="Century Gothic" w:cs="Calibri Light"/>
              <w:sz w:val="20"/>
              <w:szCs w:val="20"/>
            </w:rPr>
            <w:id w:val="29642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57806E4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AD2841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Recent suicide attempt or serious self-harm.</w:t>
            </w:r>
          </w:p>
        </w:tc>
      </w:tr>
      <w:tr w:rsidR="001308A0" w:rsidRPr="00FC31EB" w14:paraId="2EA88917" w14:textId="77777777" w:rsidTr="00294F24">
        <w:sdt>
          <w:sdtPr>
            <w:rPr>
              <w:rFonts w:ascii="Century Gothic" w:hAnsi="Century Gothic" w:cs="Calibri Light"/>
              <w:sz w:val="20"/>
              <w:szCs w:val="20"/>
            </w:rPr>
            <w:id w:val="-561098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8931555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644C2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Current plan for suicide or serious self-harm.</w:t>
            </w:r>
          </w:p>
        </w:tc>
      </w:tr>
      <w:tr w:rsidR="001308A0" w:rsidRPr="00FC31EB" w14:paraId="6D118652" w14:textId="77777777" w:rsidTr="00294F24">
        <w:sdt>
          <w:sdtPr>
            <w:rPr>
              <w:rFonts w:ascii="Century Gothic" w:hAnsi="Century Gothic" w:cs="Calibri Light"/>
              <w:sz w:val="20"/>
              <w:szCs w:val="20"/>
            </w:rPr>
            <w:id w:val="-106848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29FFD31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0FF5E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Current suicidal ideation or urges to self-harm</w:t>
            </w:r>
          </w:p>
        </w:tc>
      </w:tr>
      <w:tr w:rsidR="001308A0" w:rsidRPr="00FC31EB" w14:paraId="0783B026" w14:textId="77777777" w:rsidTr="00294F24">
        <w:sdt>
          <w:sdtPr>
            <w:rPr>
              <w:rFonts w:ascii="Century Gothic" w:hAnsi="Century Gothic" w:cs="Calibri Light"/>
              <w:sz w:val="20"/>
              <w:szCs w:val="20"/>
            </w:rPr>
            <w:id w:val="-59947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5AFB70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CD712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Command auditory hallucinations for suicide or serious self-harm.</w:t>
            </w:r>
          </w:p>
        </w:tc>
      </w:tr>
      <w:tr w:rsidR="001308A0" w:rsidRPr="00FC31EB" w14:paraId="1B52FA3E" w14:textId="77777777" w:rsidTr="00294F24">
        <w:tc>
          <w:tcPr>
            <w:tcW w:w="10890" w:type="dxa"/>
            <w:gridSpan w:val="3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0956C7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>Imminent harm to others:  Please “X” and explain all that apply.</w:t>
            </w:r>
          </w:p>
        </w:tc>
      </w:tr>
      <w:tr w:rsidR="001308A0" w:rsidRPr="00FC31EB" w14:paraId="7CD3B9DB" w14:textId="77777777" w:rsidTr="00294F24">
        <w:sdt>
          <w:sdtPr>
            <w:rPr>
              <w:rFonts w:ascii="Century Gothic" w:hAnsi="Century Gothic" w:cs="Calibri Light"/>
              <w:sz w:val="20"/>
              <w:szCs w:val="20"/>
            </w:rPr>
            <w:id w:val="130750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956F038" w14:textId="4DE1C55E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 Light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4A6A0F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Recent Action</w:t>
            </w:r>
          </w:p>
        </w:tc>
      </w:tr>
      <w:tr w:rsidR="001308A0" w:rsidRPr="00FC31EB" w14:paraId="3D883089" w14:textId="77777777" w:rsidTr="00294F24">
        <w:sdt>
          <w:sdtPr>
            <w:rPr>
              <w:rFonts w:ascii="Century Gothic" w:hAnsi="Century Gothic" w:cs="Calibri Light"/>
              <w:sz w:val="20"/>
              <w:szCs w:val="20"/>
            </w:rPr>
            <w:id w:val="-1873765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18E02DD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10BF50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Current Plan</w:t>
            </w:r>
          </w:p>
        </w:tc>
      </w:tr>
      <w:tr w:rsidR="001308A0" w:rsidRPr="00FC31EB" w14:paraId="6834ABC4" w14:textId="77777777" w:rsidTr="00294F24">
        <w:trPr>
          <w:trHeight w:val="318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106160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AD4C2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80D9EA" w14:textId="63F84422" w:rsidR="001308A0" w:rsidRPr="00FC31EB" w:rsidRDefault="001308A0" w:rsidP="00BC1C6B">
            <w:pPr>
              <w:tabs>
                <w:tab w:val="right" w:pos="10300"/>
              </w:tabs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Command auditory hallucinations for harm to others</w:t>
            </w:r>
            <w:r w:rsidR="00BC1C6B">
              <w:rPr>
                <w:rFonts w:ascii="Century Gothic" w:hAnsi="Century Gothic" w:cs="Calibri Light"/>
                <w:sz w:val="20"/>
                <w:szCs w:val="20"/>
              </w:rPr>
              <w:tab/>
            </w:r>
          </w:p>
        </w:tc>
      </w:tr>
      <w:tr w:rsidR="001308A0" w:rsidRPr="00FC31EB" w14:paraId="6D0D8C7F" w14:textId="77777777" w:rsidTr="00294F24">
        <w:trPr>
          <w:trHeight w:val="318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-92880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7AE5C2A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12888F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Hx of violent/aggressive behavior</w:t>
            </w:r>
          </w:p>
        </w:tc>
      </w:tr>
      <w:tr w:rsidR="001308A0" w:rsidRPr="00FC31EB" w14:paraId="72E0CAE9" w14:textId="77777777" w:rsidTr="00294F24">
        <w:trPr>
          <w:trHeight w:val="318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1317614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D3C6F8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84E20C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Current homicidal ideation</w:t>
            </w:r>
          </w:p>
        </w:tc>
      </w:tr>
      <w:tr w:rsidR="001308A0" w:rsidRPr="00FC31EB" w14:paraId="7493425B" w14:textId="77777777" w:rsidTr="00294F24">
        <w:trPr>
          <w:trHeight w:val="318"/>
        </w:trPr>
        <w:tc>
          <w:tcPr>
            <w:tcW w:w="10890" w:type="dxa"/>
            <w:gridSpan w:val="3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D543B5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Additional risk factors: Please “X” and explain all that apply. </w:t>
            </w:r>
          </w:p>
        </w:tc>
      </w:tr>
      <w:tr w:rsidR="001308A0" w:rsidRPr="00FC31EB" w14:paraId="4EA9080B" w14:textId="77777777" w:rsidTr="00294F24">
        <w:trPr>
          <w:trHeight w:val="318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201057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0658176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2474FD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Elopement Risk</w:t>
            </w:r>
          </w:p>
        </w:tc>
      </w:tr>
      <w:tr w:rsidR="001308A0" w:rsidRPr="00FC31EB" w14:paraId="6542C9BE" w14:textId="77777777" w:rsidTr="00294F24">
        <w:trPr>
          <w:trHeight w:val="318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78623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5A66AAF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578981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Arson/fire setting/property damaging behaviors</w:t>
            </w:r>
          </w:p>
        </w:tc>
      </w:tr>
      <w:tr w:rsidR="001308A0" w:rsidRPr="00FC31EB" w14:paraId="354D2C91" w14:textId="77777777" w:rsidTr="00294F24">
        <w:trPr>
          <w:trHeight w:val="318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-69046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E425A7C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96266E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Treatment and/or medication non-compliance </w:t>
            </w:r>
          </w:p>
        </w:tc>
      </w:tr>
      <w:tr w:rsidR="001308A0" w:rsidRPr="00FC31EB" w14:paraId="447EBE7A" w14:textId="77777777" w:rsidTr="00294F24">
        <w:trPr>
          <w:trHeight w:val="318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-1830052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CB39203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F5670A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Assaultive behaviors</w:t>
            </w:r>
          </w:p>
        </w:tc>
      </w:tr>
      <w:tr w:rsidR="001308A0" w:rsidRPr="00FC31EB" w14:paraId="4A0789BE" w14:textId="77777777" w:rsidTr="00294F24">
        <w:trPr>
          <w:trHeight w:val="318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936093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D5E31F9" w14:textId="77777777" w:rsidR="001308A0" w:rsidRPr="00FC31EB" w:rsidRDefault="001308A0" w:rsidP="001308A0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16" w:type="dxa"/>
            <w:gridSpan w:val="2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B00DA0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Sexually aggressive behaviors (If applicable, please make note of Hx of sexual aggression, vi</w:t>
            </w:r>
            <w:r>
              <w:rPr>
                <w:rFonts w:ascii="Century Gothic" w:hAnsi="Century Gothic" w:cs="Calibri Light"/>
                <w:sz w:val="20"/>
                <w:szCs w:val="20"/>
              </w:rPr>
              <w:t>ctim of sexual abuse, criminal sexual assault offender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>, psychosis with sexual preoccupation, sexual preoccupation, etc)</w:t>
            </w:r>
          </w:p>
        </w:tc>
      </w:tr>
      <w:tr w:rsidR="001308A0" w:rsidRPr="00FC31EB" w14:paraId="3F91987C" w14:textId="77777777" w:rsidTr="00294F24">
        <w:trPr>
          <w:trHeight w:val="318"/>
        </w:trPr>
        <w:tc>
          <w:tcPr>
            <w:tcW w:w="22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C16F7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Please describe any safety concerns. </w:t>
            </w:r>
          </w:p>
        </w:tc>
        <w:tc>
          <w:tcPr>
            <w:tcW w:w="864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9CC83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  <w:p w14:paraId="64377BB4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308A0" w:rsidRPr="00FC31EB" w14:paraId="7061AE05" w14:textId="77777777" w:rsidTr="00294F24">
        <w:tc>
          <w:tcPr>
            <w:tcW w:w="10890" w:type="dxa"/>
            <w:gridSpan w:val="30"/>
            <w:tcBorders>
              <w:left w:val="nil"/>
              <w:bottom w:val="single" w:sz="4" w:space="0" w:color="auto"/>
              <w:right w:val="nil"/>
            </w:tcBorders>
            <w:shd w:val="clear" w:color="auto" w:fill="000000"/>
          </w:tcPr>
          <w:p w14:paraId="4F93B3B3" w14:textId="77777777" w:rsidR="001308A0" w:rsidRPr="00FC31EB" w:rsidRDefault="001308A0" w:rsidP="001308A0">
            <w:pPr>
              <w:spacing w:after="0" w:line="240" w:lineRule="auto"/>
              <w:jc w:val="center"/>
              <w:rPr>
                <w:rFonts w:ascii="Century Gothic" w:hAnsi="Century Gothic" w:cs="Calibri Light"/>
                <w:i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i/>
                <w:sz w:val="20"/>
                <w:szCs w:val="20"/>
              </w:rPr>
              <w:t>Treatment History</w:t>
            </w:r>
          </w:p>
        </w:tc>
      </w:tr>
      <w:tr w:rsidR="001308A0" w:rsidRPr="00FC31EB" w14:paraId="25E888B8" w14:textId="77777777" w:rsidTr="001308A0">
        <w:tc>
          <w:tcPr>
            <w:tcW w:w="378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DE768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Prior Inpatient Treatment?</w:t>
            </w:r>
          </w:p>
        </w:tc>
        <w:tc>
          <w:tcPr>
            <w:tcW w:w="189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8368B5" w14:textId="77777777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 w:cs="Calibri Light"/>
                  <w:sz w:val="20"/>
                  <w:szCs w:val="20"/>
                </w:rPr>
                <w:alias w:val="In Patient Tx"/>
                <w:tag w:val="In Patient Tx"/>
                <w:id w:val="-884951472"/>
                <w:placeholder>
                  <w:docPart w:val="027938B621864B90B2F7B06367255F11"/>
                </w:placeholder>
                <w:showingPlcHdr/>
                <w:dropDownList>
                  <w:listItem w:value="Choose an item."/>
                  <w:listItem w:displayText="Yes " w:value="Yes "/>
                  <w:listItem w:displayText="No" w:value="No"/>
                  <w:listItem w:displayText="Unusre" w:value="Unusre"/>
                </w:dropDownList>
              </w:sdtPr>
              <w:sdtEndPr/>
              <w:sdtContent>
                <w:r w:rsidR="001308A0"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79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54BF33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Readmission within the past 30 days?</w:t>
            </w:r>
          </w:p>
        </w:tc>
        <w:tc>
          <w:tcPr>
            <w:tcW w:w="243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7BA07" w14:textId="77777777" w:rsidR="001308A0" w:rsidRPr="00FC31EB" w:rsidRDefault="00FD5B68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sdt>
              <w:sdtPr>
                <w:rPr>
                  <w:rFonts w:ascii="Century Gothic" w:hAnsi="Century Gothic" w:cs="Calibri Light"/>
                  <w:sz w:val="20"/>
                  <w:szCs w:val="20"/>
                </w:rPr>
                <w:alias w:val="Readmission"/>
                <w:tag w:val="In Patient Tx"/>
                <w:id w:val="520203970"/>
                <w:placeholder>
                  <w:docPart w:val="33A345D3ACC44C66B848583B029AF277"/>
                </w:placeholder>
                <w:showingPlcHdr/>
                <w:dropDownList>
                  <w:listItem w:value="Choose an item."/>
                  <w:listItem w:displayText="Yes " w:value="Yes "/>
                  <w:listItem w:displayText="No" w:value="No"/>
                  <w:listItem w:displayText="Unusre" w:value="Unusre"/>
                </w:dropDownList>
              </w:sdtPr>
              <w:sdtEndPr/>
              <w:sdtContent>
                <w:r w:rsidR="001308A0"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1308A0" w:rsidRPr="00FC31EB" w14:paraId="7C8E9F9D" w14:textId="77777777" w:rsidTr="001308A0">
        <w:tc>
          <w:tcPr>
            <w:tcW w:w="378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D1D415" w14:textId="77777777" w:rsidR="001308A0" w:rsidRPr="00FC31EB" w:rsidRDefault="001308A0" w:rsidP="001308A0">
            <w:pPr>
              <w:tabs>
                <w:tab w:val="right" w:pos="3744"/>
              </w:tabs>
              <w:spacing w:after="0" w:line="240" w:lineRule="auto"/>
              <w:rPr>
                <w:rFonts w:ascii="Century Gothic" w:hAnsi="Century Gothic" w:cs="Calibri Light"/>
                <w:sz w:val="20"/>
                <w:szCs w:val="20"/>
                <w:highlight w:val="yellow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Age at first admission: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ab/>
            </w:r>
          </w:p>
        </w:tc>
        <w:tc>
          <w:tcPr>
            <w:tcW w:w="171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1047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97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76E27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Date of most recent admission:</w:t>
            </w:r>
          </w:p>
        </w:tc>
        <w:tc>
          <w:tcPr>
            <w:tcW w:w="243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99966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color w:val="FF0000"/>
                <w:sz w:val="20"/>
                <w:szCs w:val="20"/>
              </w:rPr>
            </w:pPr>
          </w:p>
        </w:tc>
      </w:tr>
      <w:tr w:rsidR="001308A0" w:rsidRPr="00FC31EB" w14:paraId="1B63FC41" w14:textId="77777777" w:rsidTr="00294F24">
        <w:tc>
          <w:tcPr>
            <w:tcW w:w="10890" w:type="dxa"/>
            <w:gridSpan w:val="30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68E47C5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Please list past any mental health interventions/services :</w:t>
            </w:r>
          </w:p>
        </w:tc>
      </w:tr>
      <w:tr w:rsidR="001308A0" w:rsidRPr="00FC31EB" w14:paraId="4CDA98EB" w14:textId="77777777" w:rsidTr="00294F24">
        <w:trPr>
          <w:trHeight w:val="36"/>
        </w:trPr>
        <w:tc>
          <w:tcPr>
            <w:tcW w:w="22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0F91E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Agency/Facility Name</w:t>
            </w:r>
          </w:p>
        </w:tc>
        <w:tc>
          <w:tcPr>
            <w:tcW w:w="2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1D3E2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Type of Service</w:t>
            </w:r>
          </w:p>
        </w:tc>
        <w:tc>
          <w:tcPr>
            <w:tcW w:w="20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A52BB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Dates of Service</w:t>
            </w: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48A4E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Frequency of Service (Hours/day)</w:t>
            </w:r>
          </w:p>
        </w:tc>
      </w:tr>
      <w:tr w:rsidR="001308A0" w:rsidRPr="00FC31EB" w14:paraId="5F2B3BB5" w14:textId="77777777" w:rsidTr="00294F24">
        <w:trPr>
          <w:trHeight w:val="32"/>
        </w:trPr>
        <w:tc>
          <w:tcPr>
            <w:tcW w:w="22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94D41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A74E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0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03C5E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8C49C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</w:tr>
      <w:tr w:rsidR="001308A0" w:rsidRPr="00FC31EB" w14:paraId="7EEE45B6" w14:textId="77777777" w:rsidTr="00294F24">
        <w:trPr>
          <w:trHeight w:val="32"/>
        </w:trPr>
        <w:tc>
          <w:tcPr>
            <w:tcW w:w="22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E80F3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596DD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0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952AF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5D879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</w:tr>
      <w:tr w:rsidR="001308A0" w:rsidRPr="00FC31EB" w14:paraId="1370991C" w14:textId="77777777" w:rsidTr="00294F24">
        <w:trPr>
          <w:trHeight w:val="32"/>
        </w:trPr>
        <w:tc>
          <w:tcPr>
            <w:tcW w:w="22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55A52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6B15E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0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F11C1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8F235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</w:tr>
      <w:tr w:rsidR="001308A0" w:rsidRPr="00FC31EB" w14:paraId="77AB7816" w14:textId="77777777" w:rsidTr="00294F24">
        <w:trPr>
          <w:trHeight w:val="32"/>
        </w:trPr>
        <w:tc>
          <w:tcPr>
            <w:tcW w:w="22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E8BB1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1F68F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0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C814D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9270A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</w:tr>
      <w:tr w:rsidR="001308A0" w:rsidRPr="00FC31EB" w14:paraId="2BF05ABA" w14:textId="77777777" w:rsidTr="00294F24">
        <w:trPr>
          <w:trHeight w:val="32"/>
        </w:trPr>
        <w:tc>
          <w:tcPr>
            <w:tcW w:w="22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AE506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0C28F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0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EEAB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506BC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</w:tr>
      <w:tr w:rsidR="001308A0" w:rsidRPr="00FC31EB" w14:paraId="76CA34F5" w14:textId="77777777" w:rsidTr="00294F24">
        <w:trPr>
          <w:trHeight w:val="32"/>
        </w:trPr>
        <w:tc>
          <w:tcPr>
            <w:tcW w:w="22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551EF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518CA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20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4C47D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2D7B5" w14:textId="77777777" w:rsidR="001308A0" w:rsidRPr="00FC31EB" w:rsidRDefault="001308A0" w:rsidP="001308A0">
            <w:pPr>
              <w:spacing w:after="0" w:line="240" w:lineRule="auto"/>
              <w:rPr>
                <w:rFonts w:ascii="Century Gothic" w:hAnsi="Century Gothic" w:cs="Calibri Light"/>
                <w:i/>
                <w:sz w:val="20"/>
                <w:szCs w:val="20"/>
              </w:rPr>
            </w:pPr>
          </w:p>
        </w:tc>
      </w:tr>
    </w:tbl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6"/>
      </w:tblGrid>
      <w:tr w:rsidR="00DB43D6" w:rsidRPr="00FC31EB" w14:paraId="541F1A78" w14:textId="77777777" w:rsidTr="005A08F5">
        <w:tc>
          <w:tcPr>
            <w:tcW w:w="5000" w:type="pct"/>
            <w:shd w:val="clear" w:color="auto" w:fill="1B553E"/>
          </w:tcPr>
          <w:p w14:paraId="09887C8E" w14:textId="77777777" w:rsidR="00DB43D6" w:rsidRPr="00FC31EB" w:rsidRDefault="00B15A98" w:rsidP="00D47D6F">
            <w:pPr>
              <w:pStyle w:val="Heading1"/>
              <w:numPr>
                <w:ilvl w:val="0"/>
                <w:numId w:val="24"/>
              </w:numPr>
              <w:outlineLvl w:val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Medical information</w:t>
            </w:r>
            <w:r w:rsidR="00DB43D6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</w:p>
        </w:tc>
      </w:tr>
    </w:tbl>
    <w:tbl>
      <w:tblPr>
        <w:tblW w:w="108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530"/>
        <w:gridCol w:w="894"/>
        <w:gridCol w:w="720"/>
        <w:gridCol w:w="113"/>
        <w:gridCol w:w="1241"/>
        <w:gridCol w:w="1979"/>
        <w:gridCol w:w="801"/>
        <w:gridCol w:w="3252"/>
      </w:tblGrid>
      <w:tr w:rsidR="00036317" w:rsidRPr="00FC31EB" w14:paraId="70950A1E" w14:textId="77777777" w:rsidTr="00036317">
        <w:tc>
          <w:tcPr>
            <w:tcW w:w="1089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/>
          </w:tcPr>
          <w:p w14:paraId="484740FD" w14:textId="77777777" w:rsidR="00036317" w:rsidRPr="00FC31EB" w:rsidRDefault="00EE113B" w:rsidP="00680290">
            <w:pPr>
              <w:spacing w:after="0" w:line="240" w:lineRule="auto"/>
              <w:jc w:val="center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i/>
                <w:color w:val="FFFFFF"/>
                <w:sz w:val="20"/>
                <w:szCs w:val="20"/>
              </w:rPr>
              <w:t>Medica</w:t>
            </w:r>
            <w:r w:rsidR="00B760DC" w:rsidRPr="00FC31EB">
              <w:rPr>
                <w:rFonts w:ascii="Century Gothic" w:hAnsi="Century Gothic" w:cs="Calibri Light"/>
                <w:i/>
                <w:color w:val="FFFFFF"/>
                <w:sz w:val="20"/>
                <w:szCs w:val="20"/>
              </w:rPr>
              <w:t>l Diagnoses, e.g., dementia or a</w:t>
            </w:r>
            <w:r w:rsidRPr="00FC31EB">
              <w:rPr>
                <w:rFonts w:ascii="Century Gothic" w:hAnsi="Century Gothic" w:cs="Calibri Light"/>
                <w:i/>
                <w:color w:val="FFFFFF"/>
                <w:sz w:val="20"/>
                <w:szCs w:val="20"/>
              </w:rPr>
              <w:t xml:space="preserve">cute onset delirium </w:t>
            </w:r>
            <w:r w:rsidR="00680290">
              <w:rPr>
                <w:rFonts w:ascii="Century Gothic" w:hAnsi="Century Gothic" w:cs="Calibri Light"/>
                <w:i/>
                <w:color w:val="FFFFFF"/>
                <w:sz w:val="20"/>
                <w:szCs w:val="20"/>
              </w:rPr>
              <w:t xml:space="preserve">(Names only, </w:t>
            </w:r>
            <w:r w:rsidR="00036317" w:rsidRPr="00FC31EB">
              <w:rPr>
                <w:rFonts w:ascii="Century Gothic" w:hAnsi="Century Gothic" w:cs="Calibri Light"/>
                <w:i/>
                <w:color w:val="FFFFFF"/>
                <w:sz w:val="20"/>
                <w:szCs w:val="20"/>
              </w:rPr>
              <w:t>ICD-10 not required)</w:t>
            </w:r>
          </w:p>
        </w:tc>
      </w:tr>
      <w:tr w:rsidR="00036317" w:rsidRPr="00FC31EB" w14:paraId="683A6767" w14:textId="77777777" w:rsidTr="00036317">
        <w:tc>
          <w:tcPr>
            <w:tcW w:w="10890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0B2036E" w14:textId="77777777" w:rsidR="00036317" w:rsidRPr="00FC31EB" w:rsidRDefault="00036317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036317" w:rsidRPr="00FC31EB" w14:paraId="782C8AB3" w14:textId="77777777" w:rsidTr="00036317">
        <w:tc>
          <w:tcPr>
            <w:tcW w:w="10890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39DCF75" w14:textId="77777777" w:rsidR="00036317" w:rsidRPr="00FC31EB" w:rsidRDefault="00036317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036317" w:rsidRPr="00FC31EB" w14:paraId="14B10A7F" w14:textId="77777777" w:rsidTr="00036317">
        <w:tc>
          <w:tcPr>
            <w:tcW w:w="1089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F501" w14:textId="77777777" w:rsidR="00036317" w:rsidRPr="00FC31EB" w:rsidRDefault="00036317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09179D" w:rsidRPr="00FC31EB" w14:paraId="16992D26" w14:textId="77777777" w:rsidTr="00036317">
        <w:tc>
          <w:tcPr>
            <w:tcW w:w="1089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6986" w14:textId="77777777" w:rsidR="0009179D" w:rsidRPr="00FC31EB" w:rsidRDefault="0009179D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BF500E" w:rsidRPr="00FC31EB" w14:paraId="3027797A" w14:textId="77777777" w:rsidTr="00036317">
        <w:tc>
          <w:tcPr>
            <w:tcW w:w="1089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AA8C" w14:textId="77777777" w:rsidR="00BF500E" w:rsidRPr="00FC31EB" w:rsidRDefault="00BF500E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BF500E" w:rsidRPr="00FC31EB" w14:paraId="4E73B50F" w14:textId="77777777" w:rsidTr="00036317">
        <w:tc>
          <w:tcPr>
            <w:tcW w:w="1089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1522" w14:textId="77777777" w:rsidR="00BF500E" w:rsidRPr="00FC31EB" w:rsidRDefault="00BF500E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036317" w:rsidRPr="00FC31EB" w14:paraId="7AD0C3B0" w14:textId="77777777" w:rsidTr="00036317">
        <w:tc>
          <w:tcPr>
            <w:tcW w:w="1089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691A" w14:textId="77777777" w:rsidR="00036317" w:rsidRPr="00FC31EB" w:rsidRDefault="00036317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D60A7" w:rsidRPr="00FC31EB" w14:paraId="215081AD" w14:textId="77777777" w:rsidTr="006A2685">
        <w:sdt>
          <w:sdtPr>
            <w:rPr>
              <w:rFonts w:ascii="Century Gothic" w:hAnsi="Century Gothic" w:cs="Calibri Light"/>
              <w:sz w:val="20"/>
              <w:szCs w:val="20"/>
            </w:rPr>
            <w:id w:val="-428117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5F02E73" w14:textId="77777777" w:rsidR="005D60A7" w:rsidRPr="00FC31EB" w:rsidRDefault="005D60A7" w:rsidP="00373CAE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49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C0D3" w14:textId="56215D4C" w:rsidR="005D60A7" w:rsidRPr="00FC31EB" w:rsidRDefault="005D60A7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ADL/IADL concerns? If yes, please</w:t>
            </w:r>
            <w:r w:rsidR="006A2685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>describe.</w:t>
            </w:r>
          </w:p>
        </w:tc>
        <w:tc>
          <w:tcPr>
            <w:tcW w:w="603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50B1" w14:textId="77777777" w:rsidR="005D60A7" w:rsidRPr="00FC31EB" w:rsidRDefault="005D60A7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036317" w:rsidRPr="00FC31EB" w14:paraId="0BFFF78F" w14:textId="77777777" w:rsidTr="00036317">
        <w:tc>
          <w:tcPr>
            <w:tcW w:w="10890" w:type="dxa"/>
            <w:gridSpan w:val="9"/>
            <w:tcBorders>
              <w:left w:val="single" w:sz="4" w:space="0" w:color="auto"/>
              <w:right w:val="nil"/>
            </w:tcBorders>
            <w:shd w:val="clear" w:color="auto" w:fill="000000"/>
          </w:tcPr>
          <w:p w14:paraId="288B887D" w14:textId="77777777" w:rsidR="00036317" w:rsidRPr="00FC31EB" w:rsidRDefault="00036317" w:rsidP="00F90DDE">
            <w:pPr>
              <w:spacing w:after="0" w:line="240" w:lineRule="auto"/>
              <w:jc w:val="center"/>
              <w:rPr>
                <w:rFonts w:ascii="Century Gothic" w:hAnsi="Century Gothic" w:cs="Calibri Light"/>
                <w:i/>
                <w:color w:val="FFFFFF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i/>
                <w:color w:val="FFFFFF"/>
                <w:sz w:val="20"/>
                <w:szCs w:val="20"/>
              </w:rPr>
              <w:t>Current Medications</w:t>
            </w:r>
          </w:p>
        </w:tc>
      </w:tr>
      <w:tr w:rsidR="00B15A98" w:rsidRPr="00FC31EB" w14:paraId="35A3346F" w14:textId="77777777" w:rsidTr="00036317">
        <w:tc>
          <w:tcPr>
            <w:tcW w:w="10890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C8DBBF" w14:textId="77777777" w:rsidR="00B15A98" w:rsidRPr="00FC31EB" w:rsidRDefault="00801673" w:rsidP="00F90DDE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>Please l</w:t>
            </w:r>
            <w:r w:rsidR="00D430D4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ist all current medication </w:t>
            </w:r>
            <w:r w:rsidR="00D430D4" w:rsidRPr="00D430D4">
              <w:rPr>
                <w:rFonts w:ascii="Century Gothic" w:hAnsi="Century Gothic" w:cs="Calibri Light"/>
                <w:sz w:val="20"/>
                <w:szCs w:val="20"/>
              </w:rPr>
              <w:t>(including Over the Counter meds).</w:t>
            </w:r>
            <w:r w:rsidR="00D430D4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</w:t>
            </w:r>
            <w:r w:rsidR="00BF500E"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</w:t>
            </w:r>
          </w:p>
        </w:tc>
      </w:tr>
      <w:tr w:rsidR="00B15A98" w:rsidRPr="00FC31EB" w14:paraId="4FC913F2" w14:textId="77777777" w:rsidTr="006A2685">
        <w:tc>
          <w:tcPr>
            <w:tcW w:w="18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F5E84" w14:textId="77777777" w:rsidR="00B15A98" w:rsidRPr="00FC31EB" w:rsidRDefault="00B15A9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Drug Name</w:t>
            </w:r>
          </w:p>
        </w:tc>
        <w:tc>
          <w:tcPr>
            <w:tcW w:w="17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9BFC7" w14:textId="77777777" w:rsidR="00B15A98" w:rsidRPr="00FC31EB" w:rsidRDefault="00B15A9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Daily Dosage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EF641" w14:textId="77777777" w:rsidR="00B15A98" w:rsidRPr="00FC31EB" w:rsidRDefault="00B15A98" w:rsidP="00F90DDE">
            <w:pPr>
              <w:spacing w:after="0" w:line="240" w:lineRule="auto"/>
              <w:rPr>
                <w:rFonts w:ascii="Century Gothic" w:hAnsi="Century Gothic" w:cs="Calibri Light"/>
                <w:sz w:val="18"/>
                <w:szCs w:val="18"/>
              </w:rPr>
            </w:pPr>
            <w:r w:rsidRPr="00FC31EB">
              <w:rPr>
                <w:rFonts w:ascii="Century Gothic" w:hAnsi="Century Gothic" w:cs="Calibri Light"/>
                <w:sz w:val="18"/>
                <w:szCs w:val="18"/>
              </w:rPr>
              <w:t>Frequency</w:t>
            </w:r>
          </w:p>
        </w:tc>
        <w:tc>
          <w:tcPr>
            <w:tcW w:w="27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A07F5" w14:textId="77777777" w:rsidR="00B15A98" w:rsidRPr="00FC31EB" w:rsidRDefault="00B15A9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Start</w:t>
            </w:r>
          </w:p>
        </w:tc>
        <w:tc>
          <w:tcPr>
            <w:tcW w:w="3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034DE" w14:textId="77777777" w:rsidR="00B15A98" w:rsidRPr="00FC31EB" w:rsidRDefault="00B15A9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Diagnosis</w:t>
            </w:r>
          </w:p>
        </w:tc>
      </w:tr>
      <w:tr w:rsidR="00B15A98" w:rsidRPr="00FC31EB" w14:paraId="3BE65AEC" w14:textId="77777777" w:rsidTr="006A2685">
        <w:tc>
          <w:tcPr>
            <w:tcW w:w="18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F08F2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7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72A8C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7EF6F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96677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3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CC7B7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B15A98" w:rsidRPr="00FC31EB" w14:paraId="262AE91F" w14:textId="77777777" w:rsidTr="006A2685"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AE65B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3E3A2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0AEFE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62AC2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2F7D7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B15A98" w:rsidRPr="00FC31EB" w14:paraId="175C224F" w14:textId="77777777" w:rsidTr="006A2685"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E17F6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A2012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D1500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B7F42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DF426" w14:textId="77777777" w:rsidR="00B15A98" w:rsidRPr="00FC31EB" w:rsidRDefault="00B15A98" w:rsidP="001C4D11">
            <w:pPr>
              <w:spacing w:after="0" w:line="36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B15A98" w:rsidRPr="00FC31EB" w14:paraId="6559EE58" w14:textId="77777777" w:rsidTr="006A2685">
        <w:tc>
          <w:tcPr>
            <w:tcW w:w="27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2F510" w14:textId="77777777" w:rsidR="00B15A98" w:rsidRPr="00FC31EB" w:rsidRDefault="00CE6514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Adherence with current m</w:t>
            </w:r>
            <w:r w:rsidR="00B15A98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edications? </w:t>
            </w:r>
          </w:p>
        </w:tc>
        <w:sdt>
          <w:sdtPr>
            <w:rPr>
              <w:rFonts w:ascii="Century Gothic" w:hAnsi="Century Gothic" w:cs="Calibri Light"/>
              <w:sz w:val="20"/>
              <w:szCs w:val="20"/>
            </w:rPr>
            <w:alias w:val="Med Compliant"/>
            <w:tag w:val="Med Compliant"/>
            <w:id w:val="-1328741166"/>
            <w:placeholder>
              <w:docPart w:val="CC2EAAABC61B47ABB71E1153E55F63B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Unsure" w:value="Unsure"/>
            </w:dropDownList>
          </w:sdtPr>
          <w:sdtEndPr/>
          <w:sdtContent>
            <w:tc>
              <w:tcPr>
                <w:tcW w:w="2074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2604F43" w14:textId="77777777" w:rsidR="00B15A98" w:rsidRPr="00FC31EB" w:rsidRDefault="00B15A98" w:rsidP="00F90DDE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D9F1E" w14:textId="77777777" w:rsidR="00B15A98" w:rsidRPr="00FC31EB" w:rsidRDefault="00B15A9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If no or unsure, please explain</w:t>
            </w:r>
          </w:p>
        </w:tc>
        <w:tc>
          <w:tcPr>
            <w:tcW w:w="40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5E43C0" w14:textId="77777777" w:rsidR="00B15A98" w:rsidRPr="00FC31EB" w:rsidRDefault="00B15A9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</w:p>
        </w:tc>
      </w:tr>
      <w:tr w:rsidR="00DF38D4" w:rsidRPr="00FC31EB" w14:paraId="186D6318" w14:textId="77777777" w:rsidTr="006A2685">
        <w:tc>
          <w:tcPr>
            <w:tcW w:w="3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199EC1" w14:textId="77777777" w:rsidR="00F54872" w:rsidRPr="00FC31EB" w:rsidRDefault="00DF38D4" w:rsidP="003D669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Any additional pertinent information to support the medical necessity for admission.</w:t>
            </w:r>
          </w:p>
        </w:tc>
        <w:tc>
          <w:tcPr>
            <w:tcW w:w="7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EC2475" w14:textId="77777777" w:rsidR="00DF38D4" w:rsidRPr="00FC31EB" w:rsidRDefault="00DF38D4" w:rsidP="00DF38D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  <w:p w14:paraId="013F8E40" w14:textId="77777777" w:rsidR="00DF38D4" w:rsidRPr="00FC31EB" w:rsidRDefault="00DF38D4" w:rsidP="00DF38D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  <w:p w14:paraId="7E40D662" w14:textId="77777777" w:rsidR="00F54872" w:rsidRPr="00FC31EB" w:rsidRDefault="00F54872" w:rsidP="00DF38D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</w:tbl>
    <w:p w14:paraId="377F478B" w14:textId="45EC4BDA" w:rsidR="0050332B" w:rsidRPr="00FC31EB" w:rsidRDefault="0050332B" w:rsidP="001C4D11">
      <w:pPr>
        <w:tabs>
          <w:tab w:val="left" w:pos="0"/>
        </w:tabs>
        <w:spacing w:after="0"/>
        <w:rPr>
          <w:rFonts w:ascii="Century Gothic" w:hAnsi="Century Gothic" w:cs="Calibri Light"/>
          <w:sz w:val="20"/>
          <w:szCs w:val="20"/>
        </w:rPr>
      </w:pPr>
    </w:p>
    <w:tbl>
      <w:tblPr>
        <w:tblpPr w:leftFromText="180" w:rightFromText="180" w:vertAnchor="page" w:horzAnchor="margin" w:tblpY="790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436"/>
        <w:gridCol w:w="5485"/>
        <w:gridCol w:w="4500"/>
      </w:tblGrid>
      <w:tr w:rsidR="0050332B" w:rsidRPr="00FC31EB" w14:paraId="759E36CA" w14:textId="77777777" w:rsidTr="00E2363A">
        <w:tc>
          <w:tcPr>
            <w:tcW w:w="10795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/>
          </w:tcPr>
          <w:p w14:paraId="28E85F56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jc w:val="center"/>
              <w:rPr>
                <w:rFonts w:ascii="Century Gothic" w:hAnsi="Century Gothic" w:cs="Calibri Light"/>
                <w:b/>
                <w:i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lastRenderedPageBreak/>
              <w:t>Medical</w:t>
            </w:r>
            <w:r w:rsidRPr="00FC31EB">
              <w:rPr>
                <w:rFonts w:ascii="Century Gothic" w:hAnsi="Century Gothic" w:cs="Calibri Light"/>
                <w:b/>
                <w:i/>
                <w:sz w:val="20"/>
                <w:szCs w:val="20"/>
              </w:rPr>
              <w:t xml:space="preserve"> Considerations</w:t>
            </w:r>
          </w:p>
        </w:tc>
      </w:tr>
      <w:tr w:rsidR="0050332B" w:rsidRPr="00FC31EB" w14:paraId="52F41412" w14:textId="77777777" w:rsidTr="00E2363A">
        <w:tc>
          <w:tcPr>
            <w:tcW w:w="1079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A8C756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>Please “X” and explain all that apply.</w:t>
            </w:r>
          </w:p>
        </w:tc>
      </w:tr>
      <w:tr w:rsidR="0050332B" w:rsidRPr="00FC31EB" w14:paraId="3278D5D4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1999718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8B2CA9B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1394DD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Fall risk</w:t>
            </w:r>
          </w:p>
        </w:tc>
        <w:tc>
          <w:tcPr>
            <w:tcW w:w="4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2EC87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63B94B8F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1618103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0AFF73C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ACB51A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pregnant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C8D65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60CA1136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918559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948E0E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1A9883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Continuous and/or prn oxygen use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9A2DF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79A817AA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16393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3033A68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E46FEF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Foley catheter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720F4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23C3254E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100555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0A0CBAB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B24326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Cardiac monitoring or extensive cardiac history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6F574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56983C03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1195032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07AE3BA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7F077F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Neuroleptic malignant syndrome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F846F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2CDF3E2B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1606228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94326F1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39BBF4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End-stage terminal illness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C2F4C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5A95FB8C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311298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B60BD02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3FB0D9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Dialysis/chemotherapy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0345F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3ECD5E14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1247333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6E01E4C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F72DCA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Advanced liver disease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4729B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66B183CA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131027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79F00D3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EF9D81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Stage II, IV decubiti/burn care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A4B8F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b/>
                <w:color w:val="FF0000"/>
                <w:sz w:val="20"/>
                <w:szCs w:val="20"/>
              </w:rPr>
            </w:pPr>
          </w:p>
        </w:tc>
      </w:tr>
      <w:tr w:rsidR="0050332B" w:rsidRPr="00FC31EB" w14:paraId="099CF8DB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350185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319CA3A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6FF7D9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Swallowing difficulty/aspiration risk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42570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b/>
                <w:color w:val="FF0000"/>
                <w:sz w:val="20"/>
                <w:szCs w:val="20"/>
              </w:rPr>
            </w:pPr>
          </w:p>
        </w:tc>
      </w:tr>
      <w:tr w:rsidR="0050332B" w:rsidRPr="00FC31EB" w14:paraId="5121118D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1415935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03A1C1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614BCB" w14:textId="2BFBA3F7" w:rsidR="0050332B" w:rsidRPr="00FC31EB" w:rsidRDefault="00084688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Fracture</w:t>
            </w:r>
            <w:r w:rsidR="0050332B" w:rsidRPr="00FC31EB">
              <w:rPr>
                <w:rFonts w:ascii="Century Gothic" w:hAnsi="Century Gothic" w:cs="Calibri Light"/>
                <w:sz w:val="20"/>
                <w:szCs w:val="20"/>
              </w:rPr>
              <w:t>(s)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58D0E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4410442C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9870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CAB224A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4F6971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Diabetes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CF7EF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3206A68C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1323504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F14163D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A5FC3A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Insulin pumps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9FD48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71EF23EF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123124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43023BF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D83CE4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Blood sugars consistently above 300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4BCE3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5A3D01C6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1641953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E426EFF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A9317C" w14:textId="1426C001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New to taking or recently prescribed Coumadin</w:t>
            </w:r>
            <w:r w:rsidR="00E2363A">
              <w:rPr>
                <w:rFonts w:ascii="Century Gothic" w:hAnsi="Century Gothic" w:cs="Calibri Light"/>
                <w:sz w:val="20"/>
                <w:szCs w:val="20"/>
              </w:rPr>
              <w:t xml:space="preserve">, anticoagulants, or blood thinners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C3DD5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34ECA58B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1229811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9EA42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1CE44E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Exclusive diagnosis of an eating disorder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F67C5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1EFA5BEE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177497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5978914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72BE53" w14:textId="5612245A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Gastric Dysfunction</w:t>
            </w:r>
            <w:r w:rsidR="00E2363A">
              <w:rPr>
                <w:rFonts w:ascii="Century Gothic" w:hAnsi="Century Gothic" w:cs="Calibri Light"/>
                <w:sz w:val="20"/>
                <w:szCs w:val="20"/>
              </w:rPr>
              <w:t xml:space="preserve">/feeding tube/colostomy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C4BF2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6DC26E34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1559241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5A58B36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DA509D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Incontinence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6123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28237BEB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353959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0AAFB5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03A578" w14:textId="61D3F5F8" w:rsidR="0050332B" w:rsidRPr="00FC31EB" w:rsidRDefault="0016009C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S</w:t>
            </w:r>
            <w:r w:rsidR="0050332B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eizure disorder </w:t>
            </w:r>
            <w:r w:rsidR="008C1784">
              <w:rPr>
                <w:rFonts w:ascii="Century Gothic" w:hAnsi="Century Gothic" w:cs="Calibri Light"/>
                <w:sz w:val="20"/>
                <w:szCs w:val="20"/>
              </w:rPr>
              <w:t>&amp;</w:t>
            </w:r>
            <w:r w:rsidR="0050332B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="008C1784">
              <w:rPr>
                <w:rFonts w:ascii="Century Gothic" w:hAnsi="Century Gothic" w:cs="Calibri Light"/>
                <w:sz w:val="20"/>
                <w:szCs w:val="20"/>
              </w:rPr>
              <w:t>recent seizure</w:t>
            </w:r>
            <w:r w:rsidR="0050332B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despite med compliance.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FC9F5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284B563E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382534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455BDE2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628D4D" w14:textId="2686FE84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Sleep Apnea (If yes, using CPAP?</w:t>
            </w:r>
            <w:r w:rsidR="00E2363A">
              <w:rPr>
                <w:rFonts w:ascii="Century Gothic" w:hAnsi="Century Gothic" w:cs="Calibri Light"/>
                <w:sz w:val="20"/>
                <w:szCs w:val="20"/>
              </w:rPr>
              <w:t xml:space="preserve"> BIPAP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>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382BD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4DC9EE20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282937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D384A3C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84C51A" w14:textId="6399C832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HIV/AIDS (related meds </w:t>
            </w:r>
            <w:r w:rsidR="0016009C">
              <w:rPr>
                <w:rFonts w:ascii="Century Gothic" w:hAnsi="Century Gothic" w:cs="Calibri Light"/>
                <w:sz w:val="20"/>
                <w:szCs w:val="20"/>
              </w:rPr>
              <w:t>need to be brought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)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A401A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5FB370CB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702281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C122CE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61293A" w14:textId="7824A7F5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Respiratory Conditions (COPD, </w:t>
            </w:r>
            <w:r w:rsidR="00E2363A">
              <w:rPr>
                <w:rFonts w:ascii="Century Gothic" w:hAnsi="Century Gothic" w:cs="Calibri Light"/>
                <w:sz w:val="20"/>
                <w:szCs w:val="20"/>
              </w:rPr>
              <w:t>emphysema, a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sthma, tuberculosis)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78199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15C170A3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200967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1FB0E04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556302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Hearing/Visual Impairment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3F602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4F281813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1659611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90AE2C0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A9A8CD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Intellectual Disability/Autism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DC480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46BD6422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-970046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03065DF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F519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DME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7BF29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1CDEA8FE" w14:textId="77777777" w:rsidTr="008C1784">
        <w:sdt>
          <w:sdtPr>
            <w:rPr>
              <w:rFonts w:ascii="Century Gothic" w:hAnsi="Century Gothic" w:cs="Calibri Light"/>
              <w:sz w:val="20"/>
              <w:szCs w:val="20"/>
            </w:rPr>
            <w:id w:val="600372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AB736D4" w14:textId="77777777" w:rsidR="0050332B" w:rsidRPr="00FC31EB" w:rsidRDefault="0050332B" w:rsidP="00E2363A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F51FD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Head/Brain Injuries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90AC2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50332B" w:rsidRPr="00FC31EB" w14:paraId="6D01386A" w14:textId="77777777" w:rsidTr="00E2363A">
        <w:tc>
          <w:tcPr>
            <w:tcW w:w="1079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/>
          </w:tcPr>
          <w:p w14:paraId="2505DD22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jc w:val="center"/>
              <w:rPr>
                <w:rFonts w:ascii="Century Gothic" w:hAnsi="Century Gothic" w:cs="Calibri Light"/>
                <w:b/>
                <w:sz w:val="20"/>
                <w:szCs w:val="20"/>
              </w:rPr>
            </w:pPr>
            <w:bookmarkStart w:id="0" w:name="_Hlk42516760"/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>Infection Protection</w:t>
            </w:r>
          </w:p>
        </w:tc>
      </w:tr>
      <w:tr w:rsidR="0050332B" w:rsidRPr="00FC31EB" w14:paraId="02E0E579" w14:textId="77777777" w:rsidTr="00E2363A">
        <w:tc>
          <w:tcPr>
            <w:tcW w:w="1079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DE3D42" w14:textId="77777777" w:rsidR="0050332B" w:rsidRPr="00FC31EB" w:rsidRDefault="0050332B" w:rsidP="00E2363A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>Please “X” and explain all that apply.</w:t>
            </w:r>
          </w:p>
        </w:tc>
      </w:tr>
      <w:tr w:rsidR="00927B99" w:rsidRPr="00FC31EB" w14:paraId="67CA7906" w14:textId="77777777" w:rsidTr="00E2363A">
        <w:sdt>
          <w:sdtPr>
            <w:rPr>
              <w:rFonts w:ascii="Century Gothic" w:hAnsi="Century Gothic" w:cs="Calibri Light"/>
              <w:sz w:val="20"/>
              <w:szCs w:val="20"/>
            </w:rPr>
            <w:id w:val="-1945994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CFF3EE" w14:textId="52BDEF12" w:rsidR="00927B99" w:rsidRPr="00FC31EB" w:rsidRDefault="00927B99" w:rsidP="00927B99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CDA1F2" w14:textId="0EFB4D45" w:rsidR="00927B99" w:rsidRPr="00FC31EB" w:rsidRDefault="00927B99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D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>oes the applicant have a communicable disease</w:t>
            </w:r>
            <w:r>
              <w:rPr>
                <w:rFonts w:ascii="Century Gothic" w:hAnsi="Century Gothic" w:cs="Calibri Light"/>
                <w:sz w:val="20"/>
                <w:szCs w:val="20"/>
              </w:rPr>
              <w:t xml:space="preserve"> (including COVID-19)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requiring isolation?</w:t>
            </w:r>
          </w:p>
        </w:tc>
      </w:tr>
      <w:tr w:rsidR="00927B99" w:rsidRPr="00FC31EB" w14:paraId="2E36129F" w14:textId="77777777" w:rsidTr="00E2363A">
        <w:sdt>
          <w:sdtPr>
            <w:rPr>
              <w:rFonts w:ascii="Century Gothic" w:hAnsi="Century Gothic" w:cs="Calibri Light"/>
              <w:sz w:val="20"/>
              <w:szCs w:val="20"/>
            </w:rPr>
            <w:id w:val="981505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3D3236" w14:textId="4FB31D71" w:rsidR="00927B99" w:rsidRDefault="00927B99" w:rsidP="00927B99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BC3B26" w14:textId="098AC6DC" w:rsidR="00927B99" w:rsidRPr="00FC31EB" w:rsidRDefault="0016009C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A</w:t>
            </w:r>
            <w:r w:rsidR="00927B99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ny symptoms of </w:t>
            </w:r>
            <w:r w:rsidR="00927B99">
              <w:rPr>
                <w:rFonts w:ascii="Century Gothic" w:hAnsi="Century Gothic" w:cs="Calibri Light"/>
                <w:sz w:val="20"/>
                <w:szCs w:val="20"/>
              </w:rPr>
              <w:t xml:space="preserve">an </w:t>
            </w:r>
            <w:r w:rsidR="00927B99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infectious communicable disease </w:t>
            </w:r>
            <w:r w:rsidR="00927B99">
              <w:rPr>
                <w:rFonts w:ascii="Century Gothic" w:hAnsi="Century Gothic" w:cs="Calibri Light"/>
                <w:sz w:val="20"/>
                <w:szCs w:val="20"/>
              </w:rPr>
              <w:t>or COVID</w:t>
            </w:r>
            <w:r>
              <w:rPr>
                <w:rFonts w:ascii="Century Gothic" w:hAnsi="Century Gothic" w:cs="Calibri Light"/>
                <w:sz w:val="20"/>
                <w:szCs w:val="20"/>
              </w:rPr>
              <w:t>-1</w:t>
            </w:r>
            <w:r w:rsidR="00927B99">
              <w:rPr>
                <w:rFonts w:ascii="Century Gothic" w:hAnsi="Century Gothic" w:cs="Calibri Light"/>
                <w:sz w:val="20"/>
                <w:szCs w:val="20"/>
              </w:rPr>
              <w:t xml:space="preserve">9 </w:t>
            </w:r>
            <w:r w:rsidR="00927B99" w:rsidRPr="00FC31EB">
              <w:rPr>
                <w:rFonts w:ascii="Century Gothic" w:hAnsi="Century Gothic" w:cs="Calibri Light"/>
                <w:sz w:val="20"/>
                <w:szCs w:val="20"/>
              </w:rPr>
              <w:t>such as</w:t>
            </w:r>
            <w:r w:rsidR="00927B99">
              <w:rPr>
                <w:rFonts w:ascii="Century Gothic" w:hAnsi="Century Gothic" w:cs="Calibri Light"/>
                <w:sz w:val="20"/>
                <w:szCs w:val="20"/>
              </w:rPr>
              <w:t xml:space="preserve"> fever over 100.4, dry cough, fatigue, headache, loss of smell, nasal congestion, sore throat, coughing up sputum, shortness of breath, pain in joints or muscles</w:t>
            </w:r>
            <w:r w:rsidR="00927B99" w:rsidRPr="00FC31EB">
              <w:rPr>
                <w:rFonts w:ascii="Century Gothic" w:hAnsi="Century Gothic" w:cs="Calibri Light"/>
                <w:sz w:val="20"/>
                <w:szCs w:val="20"/>
              </w:rPr>
              <w:t>?</w:t>
            </w:r>
          </w:p>
        </w:tc>
      </w:tr>
      <w:tr w:rsidR="00927B99" w:rsidRPr="00FC31EB" w14:paraId="3057C146" w14:textId="77777777" w:rsidTr="00E2363A">
        <w:sdt>
          <w:sdtPr>
            <w:rPr>
              <w:rFonts w:ascii="Century Gothic" w:hAnsi="Century Gothic" w:cs="Calibri Light"/>
              <w:sz w:val="20"/>
              <w:szCs w:val="20"/>
            </w:rPr>
            <w:id w:val="-1059161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D91CE01" w14:textId="75878F11" w:rsidR="00927B99" w:rsidRPr="00FC31EB" w:rsidRDefault="00145D93" w:rsidP="00927B99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 Light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98F765" w14:textId="14E49D35" w:rsidR="00927B99" w:rsidRPr="00FC31EB" w:rsidRDefault="00927B99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Has the applicant been in close contact with someone diagnosed with </w:t>
            </w:r>
            <w:r>
              <w:rPr>
                <w:rFonts w:ascii="Century Gothic" w:hAnsi="Century Gothic" w:cs="Calibri Light"/>
                <w:sz w:val="20"/>
                <w:szCs w:val="20"/>
              </w:rPr>
              <w:t>CO</w:t>
            </w:r>
            <w:r w:rsidR="0016009C">
              <w:rPr>
                <w:rFonts w:ascii="Century Gothic" w:hAnsi="Century Gothic" w:cs="Calibri Light"/>
                <w:sz w:val="20"/>
                <w:szCs w:val="20"/>
              </w:rPr>
              <w:t>V</w:t>
            </w:r>
            <w:r w:rsidR="008C1784">
              <w:rPr>
                <w:rFonts w:ascii="Century Gothic" w:hAnsi="Century Gothic" w:cs="Calibri Light"/>
                <w:sz w:val="20"/>
                <w:szCs w:val="20"/>
              </w:rPr>
              <w:t>I</w:t>
            </w:r>
            <w:r w:rsidR="0016009C">
              <w:rPr>
                <w:rFonts w:ascii="Century Gothic" w:hAnsi="Century Gothic" w:cs="Calibri Light"/>
                <w:sz w:val="20"/>
                <w:szCs w:val="20"/>
              </w:rPr>
              <w:t>D-19</w:t>
            </w:r>
            <w:r>
              <w:rPr>
                <w:rFonts w:ascii="Century Gothic" w:hAnsi="Century Gothic" w:cs="Calibri Light"/>
                <w:sz w:val="20"/>
                <w:szCs w:val="20"/>
              </w:rPr>
              <w:t xml:space="preserve"> 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>Chicken Pox, Shingles, Measles or German Measles in the past two weeks?</w:t>
            </w:r>
          </w:p>
        </w:tc>
      </w:tr>
      <w:tr w:rsidR="00927B99" w:rsidRPr="00FC31EB" w14:paraId="7CC91077" w14:textId="77777777" w:rsidTr="00145D93">
        <w:trPr>
          <w:trHeight w:val="332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-1867909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8B572D1" w14:textId="01C208E2" w:rsidR="00927B99" w:rsidRDefault="00145D93" w:rsidP="00927B99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027180" w14:textId="2576EDEE" w:rsidR="00927B99" w:rsidRPr="00FC31EB" w:rsidRDefault="00927B99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 xml:space="preserve">Has the applicant been tested for COVID-19? If yes, </w:t>
            </w:r>
            <w:r w:rsidR="00145D93">
              <w:rPr>
                <w:rFonts w:ascii="Century Gothic" w:hAnsi="Century Gothic" w:cs="Calibri Light"/>
                <w:sz w:val="20"/>
                <w:szCs w:val="20"/>
              </w:rPr>
              <w:t>date?</w:t>
            </w:r>
          </w:p>
        </w:tc>
      </w:tr>
      <w:tr w:rsidR="00145D93" w:rsidRPr="00FC31EB" w14:paraId="50EE3853" w14:textId="77777777" w:rsidTr="00145D93">
        <w:trPr>
          <w:trHeight w:val="341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-1142501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107DAC1" w14:textId="60A1846F" w:rsidR="00145D93" w:rsidRDefault="00145D93" w:rsidP="00927B99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600D63" w14:textId="6E74F35C" w:rsidR="00145D93" w:rsidRDefault="00145D93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Does the applicant have the capacity to get tested for COVID</w:t>
            </w:r>
            <w:r w:rsidR="008C1784">
              <w:rPr>
                <w:rFonts w:ascii="Century Gothic" w:hAnsi="Century Gothic" w:cs="Calibri Light"/>
                <w:sz w:val="20"/>
                <w:szCs w:val="20"/>
              </w:rPr>
              <w:t>-19?</w:t>
            </w:r>
          </w:p>
        </w:tc>
      </w:tr>
      <w:tr w:rsidR="00927B99" w:rsidRPr="00FC31EB" w14:paraId="1BAC6404" w14:textId="77777777" w:rsidTr="00E2363A">
        <w:sdt>
          <w:sdtPr>
            <w:rPr>
              <w:rFonts w:ascii="Century Gothic" w:hAnsi="Century Gothic" w:cs="Calibri Light"/>
              <w:sz w:val="20"/>
              <w:szCs w:val="20"/>
            </w:rPr>
            <w:id w:val="-485468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1D8801B" w14:textId="19ABF1B1" w:rsidR="00927B99" w:rsidRDefault="00927B99" w:rsidP="00927B99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B7650C" w14:textId="1FEAD45F" w:rsidR="00927B99" w:rsidRPr="00FC31EB" w:rsidRDefault="00927B99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Does the applicant have any open wounds, rashes, abscesses or sutures? </w:t>
            </w:r>
          </w:p>
        </w:tc>
      </w:tr>
      <w:tr w:rsidR="00927B99" w:rsidRPr="00FC31EB" w14:paraId="211ECB9E" w14:textId="77777777" w:rsidTr="00E2363A">
        <w:sdt>
          <w:sdtPr>
            <w:rPr>
              <w:rFonts w:ascii="Century Gothic" w:hAnsi="Century Gothic" w:cs="Calibri Light"/>
              <w:sz w:val="20"/>
              <w:szCs w:val="20"/>
            </w:rPr>
            <w:id w:val="1684928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19E5D44" w14:textId="77777777" w:rsidR="00927B99" w:rsidRPr="00FC31EB" w:rsidRDefault="00927B99" w:rsidP="00927B99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6CD471" w14:textId="77777777" w:rsidR="00927B99" w:rsidRPr="00FC31EB" w:rsidRDefault="00927B99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Is the applicant taking now or have they taken within the last seven days an antibiotic? </w:t>
            </w:r>
          </w:p>
        </w:tc>
      </w:tr>
      <w:tr w:rsidR="00927B99" w:rsidRPr="00FC31EB" w14:paraId="646187E2" w14:textId="77777777" w:rsidTr="00E2363A">
        <w:sdt>
          <w:sdtPr>
            <w:rPr>
              <w:rFonts w:ascii="Century Gothic" w:hAnsi="Century Gothic" w:cs="Calibri Light"/>
              <w:sz w:val="20"/>
              <w:szCs w:val="20"/>
            </w:rPr>
            <w:id w:val="-663554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4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CBB0392" w14:textId="7C372A40" w:rsidR="00927B99" w:rsidRPr="00FC31EB" w:rsidRDefault="00927B99" w:rsidP="00927B99">
                <w:pPr>
                  <w:tabs>
                    <w:tab w:val="left" w:pos="0"/>
                  </w:tabs>
                  <w:spacing w:after="0"/>
                  <w:ind w:right="-15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 Light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84A2AB" w14:textId="77777777" w:rsidR="00927B99" w:rsidRPr="00FC31EB" w:rsidRDefault="00927B99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Has the applicant had </w:t>
            </w:r>
            <w:r>
              <w:rPr>
                <w:rFonts w:ascii="Century Gothic" w:hAnsi="Century Gothic" w:cs="Calibri Light"/>
                <w:sz w:val="20"/>
                <w:szCs w:val="20"/>
              </w:rPr>
              <w:t xml:space="preserve">or current has </w:t>
            </w: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MRSA? </w:t>
            </w:r>
          </w:p>
        </w:tc>
      </w:tr>
      <w:bookmarkEnd w:id="0"/>
      <w:tr w:rsidR="00927B99" w:rsidRPr="00FC31EB" w14:paraId="22D6D064" w14:textId="77777777" w:rsidTr="008C1784">
        <w:trPr>
          <w:trHeight w:val="351"/>
        </w:trPr>
        <w:tc>
          <w:tcPr>
            <w:tcW w:w="8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62BD40" w14:textId="3CB31902" w:rsidR="00927B99" w:rsidRPr="00FC31EB" w:rsidRDefault="00927B99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Notes</w:t>
            </w:r>
          </w:p>
        </w:tc>
        <w:tc>
          <w:tcPr>
            <w:tcW w:w="998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CF9011" w14:textId="32367E68" w:rsidR="00927B99" w:rsidRPr="00FC31EB" w:rsidRDefault="00927B99" w:rsidP="00927B99">
            <w:pPr>
              <w:tabs>
                <w:tab w:val="left" w:pos="0"/>
              </w:tabs>
              <w:spacing w:after="0"/>
              <w:ind w:right="-15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</w:tbl>
    <w:p w14:paraId="2E265397" w14:textId="58724AB6" w:rsidR="005D3058" w:rsidRPr="008C1784" w:rsidRDefault="005D3058">
      <w:pPr>
        <w:rPr>
          <w:sz w:val="16"/>
          <w:szCs w:val="16"/>
        </w:rPr>
      </w:pP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6"/>
      </w:tblGrid>
      <w:tr w:rsidR="0014175F" w:rsidRPr="00FC31EB" w14:paraId="36980387" w14:textId="77777777" w:rsidTr="005A08F5">
        <w:tc>
          <w:tcPr>
            <w:tcW w:w="5000" w:type="pct"/>
            <w:shd w:val="clear" w:color="auto" w:fill="1B553E"/>
          </w:tcPr>
          <w:p w14:paraId="26055B9B" w14:textId="77777777" w:rsidR="0014175F" w:rsidRPr="00FC31EB" w:rsidRDefault="0014175F" w:rsidP="00D47D6F">
            <w:pPr>
              <w:pStyle w:val="Heading1"/>
              <w:numPr>
                <w:ilvl w:val="0"/>
                <w:numId w:val="24"/>
              </w:numPr>
              <w:outlineLvl w:val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lastRenderedPageBreak/>
              <w:t>Substance Use History</w:t>
            </w:r>
          </w:p>
        </w:tc>
      </w:tr>
    </w:tbl>
    <w:tbl>
      <w:tblPr>
        <w:tblW w:w="108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990"/>
        <w:gridCol w:w="555"/>
        <w:gridCol w:w="1263"/>
        <w:gridCol w:w="1260"/>
        <w:gridCol w:w="1257"/>
        <w:gridCol w:w="795"/>
        <w:gridCol w:w="558"/>
        <w:gridCol w:w="2502"/>
      </w:tblGrid>
      <w:tr w:rsidR="0014175F" w:rsidRPr="00FC31EB" w14:paraId="47564C24" w14:textId="77777777" w:rsidTr="00EF08A4">
        <w:trPr>
          <w:trHeight w:val="422"/>
        </w:trPr>
        <w:tc>
          <w:tcPr>
            <w:tcW w:w="171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00CC310E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</w:p>
        </w:tc>
        <w:tc>
          <w:tcPr>
            <w:tcW w:w="154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82A5DA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Drug Name 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2165C7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>Frequency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4A5083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 Amount</w:t>
            </w:r>
          </w:p>
        </w:tc>
        <w:tc>
          <w:tcPr>
            <w:tcW w:w="125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FF58D0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   Route</w:t>
            </w:r>
          </w:p>
        </w:tc>
        <w:tc>
          <w:tcPr>
            <w:tcW w:w="135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FF13FE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   1</w:t>
            </w:r>
            <w:r w:rsidRPr="00FC31EB">
              <w:rPr>
                <w:rFonts w:ascii="Century Gothic" w:hAnsi="Century Gothic" w:cs="Calibri Light"/>
                <w:b/>
                <w:sz w:val="20"/>
                <w:szCs w:val="20"/>
                <w:vertAlign w:val="superscript"/>
              </w:rPr>
              <w:t>st</w:t>
            </w: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Use</w:t>
            </w:r>
          </w:p>
        </w:tc>
        <w:tc>
          <w:tcPr>
            <w:tcW w:w="25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EEA10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b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b/>
                <w:sz w:val="20"/>
                <w:szCs w:val="20"/>
              </w:rPr>
              <w:t xml:space="preserve">   Last Use</w:t>
            </w:r>
          </w:p>
        </w:tc>
      </w:tr>
      <w:tr w:rsidR="0014175F" w:rsidRPr="00FC31EB" w14:paraId="3C9B4F13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B3E34F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Alcohol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42C90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E4224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C30E6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CCEE1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97A17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D6A7E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1CB04447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35515D" w14:textId="5EA91DDC" w:rsidR="0014175F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Marijuana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F1EDF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032CB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9713C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9DC51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6013E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A7DFD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1A5A729E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382AE4" w14:textId="0B45479B" w:rsidR="0014175F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PCP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23129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4E4E8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E9185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14ABF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D5A67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1F32A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C151CA" w:rsidRPr="00FC31EB" w14:paraId="1CF78832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2C77CC" w14:textId="7CC95B0B" w:rsidR="00C151CA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MDMA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C88FB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FBDAE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9467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6053D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3DC7C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E6D64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2F60F08F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EBE181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18"/>
                <w:szCs w:val="18"/>
              </w:rPr>
            </w:pPr>
            <w:r w:rsidRPr="00FC31EB">
              <w:rPr>
                <w:rFonts w:ascii="Century Gothic" w:hAnsi="Century Gothic" w:cs="Calibri Light"/>
                <w:sz w:val="18"/>
                <w:szCs w:val="18"/>
              </w:rPr>
              <w:t>Benzodiazepines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6DDFD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F21BA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DCF36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32103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63421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A86C3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50F5B496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F97265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Inhalants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65B5D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BF458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9D3F3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4CE0C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161BF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FCFDB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2C51E9A9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1DC8E3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Amphetamines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0A9F7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57286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75A04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53568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E841D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F2241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C151CA" w:rsidRPr="00FC31EB" w14:paraId="4BC180FE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F3D45" w14:textId="43D3F135" w:rsidR="00C151CA" w:rsidRPr="00CA72A8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14"/>
                <w:szCs w:val="14"/>
              </w:rPr>
            </w:pPr>
            <w:r w:rsidRPr="00CA72A8">
              <w:rPr>
                <w:rFonts w:ascii="Century Gothic" w:hAnsi="Century Gothic" w:cs="Calibri Light"/>
                <w:sz w:val="14"/>
                <w:szCs w:val="14"/>
              </w:rPr>
              <w:t>Methamph</w:t>
            </w:r>
            <w:r w:rsidR="00CA72A8" w:rsidRPr="00CA72A8">
              <w:rPr>
                <w:rFonts w:ascii="Century Gothic" w:hAnsi="Century Gothic" w:cs="Calibri Light"/>
                <w:sz w:val="14"/>
                <w:szCs w:val="14"/>
              </w:rPr>
              <w:t xml:space="preserve">etamine 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E52A3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5177F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34CA3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FD977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6724F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C36DC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08E42368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7DCE43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Barbiturates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EC053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4FDC7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89C06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67F20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7CC82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D87EC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C151CA" w:rsidRPr="00FC31EB" w14:paraId="562CC0CB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4B872F" w14:textId="2035DB16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Buprenorphine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DDBFB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D1814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1A6AE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4653D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C8ABC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32345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C151CA" w:rsidRPr="00FC31EB" w14:paraId="28834EB6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9B85D2" w14:textId="634DAB48" w:rsidR="00C151CA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Methadone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96D1A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B77E9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3CF14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C1D44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B7BDD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BB609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C840B2" w:rsidRPr="00FC31EB" w14:paraId="4FA9A050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4F79E" w14:textId="0DBB0DC0" w:rsidR="00C840B2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Morphine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3EB7" w14:textId="77777777" w:rsidR="00C840B2" w:rsidRPr="00FC31EB" w:rsidRDefault="00C840B2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ED5E9" w14:textId="77777777" w:rsidR="00C840B2" w:rsidRPr="00FC31EB" w:rsidRDefault="00C840B2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126FC" w14:textId="77777777" w:rsidR="00C840B2" w:rsidRPr="00FC31EB" w:rsidRDefault="00C840B2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15521" w14:textId="77777777" w:rsidR="00C840B2" w:rsidRPr="00FC31EB" w:rsidRDefault="00C840B2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BCD0C" w14:textId="77777777" w:rsidR="00C840B2" w:rsidRPr="00FC31EB" w:rsidRDefault="00C840B2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61B15" w14:textId="77777777" w:rsidR="00C840B2" w:rsidRPr="00FC31EB" w:rsidRDefault="00C840B2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C151CA" w:rsidRPr="00FC31EB" w14:paraId="74225474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8FA8C3" w14:textId="7124DA99" w:rsidR="00C151CA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Fentanyl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A2300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D6887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FDF5B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87782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D7AB5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972B4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C151CA" w:rsidRPr="00FC31EB" w14:paraId="0BA550E6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A2743" w14:textId="115F4D2B" w:rsidR="00C151CA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Heroin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1060A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17929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1F754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A3EC3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6923B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4E800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C151CA" w:rsidRPr="00FC31EB" w14:paraId="5DCCA881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BA50C4" w14:textId="1961B74E" w:rsidR="00C151CA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Cocaine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930D8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38672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96AD4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40F51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CA17D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C3D68" w14:textId="77777777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78EA3EF9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2F08E0" w14:textId="2F626EEE" w:rsidR="00C151CA" w:rsidRPr="00FC31EB" w:rsidRDefault="00C151CA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>OXY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446C7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C0C1F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9D435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ED204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BB859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C0074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220E94AC" w14:textId="77777777" w:rsidTr="00EF08A4"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7ED8AF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OTC Meds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B7FBA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FC75A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FBE29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EE50A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588AD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9271F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4A0DD48B" w14:textId="77777777" w:rsidTr="00EF08A4"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A5E1B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Other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9008F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7441E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D0865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7C7D4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A189B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EF79C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0C0BD3" w:rsidRPr="00FC31EB" w14:paraId="756787FC" w14:textId="77777777" w:rsidTr="00BC1C6B"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FAD2B" w14:textId="77777777" w:rsidR="000C0BD3" w:rsidRPr="00FC31EB" w:rsidRDefault="000C0BD3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Overdose?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307D6" w14:textId="77777777" w:rsidR="000C0BD3" w:rsidRPr="00FC31EB" w:rsidRDefault="000C0BD3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085F2" w14:textId="77777777" w:rsidR="000C0BD3" w:rsidRPr="00FC31EB" w:rsidRDefault="000C0BD3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Substance (s)?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F494B" w14:textId="77777777" w:rsidR="000C0BD3" w:rsidRPr="00FC31EB" w:rsidRDefault="000C0BD3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B7472" w14:textId="77777777" w:rsidR="000C0BD3" w:rsidRPr="00FC31EB" w:rsidRDefault="000C0BD3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Last Occurrence?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F2E14" w14:textId="77777777" w:rsidR="000C0BD3" w:rsidRPr="00FC31EB" w:rsidRDefault="000C0BD3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58CE8C89" w14:textId="77777777" w:rsidTr="0014175F">
        <w:tc>
          <w:tcPr>
            <w:tcW w:w="10890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D8BCC5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Provide toxicology screen results. </w:t>
            </w:r>
          </w:p>
        </w:tc>
      </w:tr>
      <w:tr w:rsidR="0014175F" w:rsidRPr="00FC31EB" w14:paraId="7E2A7A93" w14:textId="77777777" w:rsidTr="0014175F">
        <w:trPr>
          <w:trHeight w:val="359"/>
        </w:trPr>
        <w:tc>
          <w:tcPr>
            <w:tcW w:w="108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23BBD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  <w:p w14:paraId="15EA7E94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  <w:p w14:paraId="6006C117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14175F" w:rsidRPr="00FC31EB" w14:paraId="1AE905EB" w14:textId="77777777" w:rsidTr="0014175F">
        <w:trPr>
          <w:trHeight w:val="215"/>
        </w:trPr>
        <w:tc>
          <w:tcPr>
            <w:tcW w:w="10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AD56D5" w14:textId="77777777" w:rsidR="0014175F" w:rsidRPr="00FC31EB" w:rsidRDefault="00FC31EB" w:rsidP="00DD1C2D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 xml:space="preserve">Explain impact of substance </w:t>
            </w:r>
            <w:r w:rsidR="0014175F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use on treatment </w:t>
            </w:r>
            <w:r w:rsidR="00DD1C2D">
              <w:rPr>
                <w:rFonts w:ascii="Century Gothic" w:hAnsi="Century Gothic" w:cs="Calibri Light"/>
                <w:sz w:val="20"/>
                <w:szCs w:val="20"/>
              </w:rPr>
              <w:t>goals</w:t>
            </w:r>
            <w:r w:rsidR="0014175F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.  </w:t>
            </w:r>
          </w:p>
        </w:tc>
      </w:tr>
      <w:tr w:rsidR="0014175F" w:rsidRPr="00FC31EB" w14:paraId="0A7CA0A6" w14:textId="77777777" w:rsidTr="0014175F">
        <w:trPr>
          <w:trHeight w:val="720"/>
        </w:trPr>
        <w:tc>
          <w:tcPr>
            <w:tcW w:w="108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4C85B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  <w:p w14:paraId="7ED74FE7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  <w:p w14:paraId="25215312" w14:textId="77777777" w:rsidR="0014175F" w:rsidRPr="00FC31EB" w:rsidRDefault="0014175F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</w:tbl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6"/>
      </w:tblGrid>
      <w:tr w:rsidR="00DB43D6" w:rsidRPr="00FC31EB" w14:paraId="2BC7985F" w14:textId="77777777" w:rsidTr="005A08F5">
        <w:tc>
          <w:tcPr>
            <w:tcW w:w="5000" w:type="pct"/>
            <w:shd w:val="clear" w:color="auto" w:fill="1B553E"/>
          </w:tcPr>
          <w:p w14:paraId="6A2BC23D" w14:textId="77777777" w:rsidR="00DB43D6" w:rsidRPr="00FC31EB" w:rsidRDefault="004C61FD" w:rsidP="00D47D6F">
            <w:pPr>
              <w:pStyle w:val="Heading1"/>
              <w:numPr>
                <w:ilvl w:val="0"/>
                <w:numId w:val="24"/>
              </w:numPr>
              <w:outlineLvl w:val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Legal</w:t>
            </w:r>
            <w:r w:rsidR="005C71D7" w:rsidRPr="00FC31EB">
              <w:rPr>
                <w:rFonts w:ascii="Century Gothic" w:hAnsi="Century Gothic" w:cs="Calibri Light"/>
                <w:sz w:val="20"/>
                <w:szCs w:val="20"/>
              </w:rPr>
              <w:t xml:space="preserve"> (if yes, please explain.) </w:t>
            </w:r>
          </w:p>
        </w:tc>
      </w:tr>
    </w:tbl>
    <w:tbl>
      <w:tblPr>
        <w:tblW w:w="108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"/>
        <w:gridCol w:w="3047"/>
        <w:gridCol w:w="7470"/>
      </w:tblGrid>
      <w:tr w:rsidR="00A71188" w:rsidRPr="00FC31EB" w14:paraId="4EE0B61A" w14:textId="77777777" w:rsidTr="005C71D7">
        <w:sdt>
          <w:sdtPr>
            <w:rPr>
              <w:rFonts w:ascii="Century Gothic" w:hAnsi="Century Gothic" w:cs="Calibri Light"/>
              <w:sz w:val="20"/>
              <w:szCs w:val="20"/>
            </w:rPr>
            <w:id w:val="816383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32D31CE" w14:textId="77777777" w:rsidR="00A71188" w:rsidRPr="00FC31EB" w:rsidRDefault="00F90DDE" w:rsidP="00F90DDE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DC75A5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Current Legal charges</w:t>
            </w:r>
          </w:p>
        </w:tc>
        <w:tc>
          <w:tcPr>
            <w:tcW w:w="7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9EB31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A71188" w:rsidRPr="00FC31EB" w14:paraId="1BCD554B" w14:textId="77777777" w:rsidTr="005C71D7">
        <w:sdt>
          <w:sdtPr>
            <w:rPr>
              <w:rFonts w:ascii="Century Gothic" w:hAnsi="Century Gothic" w:cs="Calibri Light"/>
              <w:sz w:val="20"/>
              <w:szCs w:val="20"/>
            </w:rPr>
            <w:id w:val="1922986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B6F4AA" w14:textId="77777777" w:rsidR="00A71188" w:rsidRPr="00FC31EB" w:rsidRDefault="005C71D7" w:rsidP="00F90DDE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D4E2D8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Pending court date(s)</w:t>
            </w:r>
          </w:p>
        </w:tc>
        <w:tc>
          <w:tcPr>
            <w:tcW w:w="7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0F3E14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A71188" w:rsidRPr="00FC31EB" w14:paraId="08D49B68" w14:textId="77777777" w:rsidTr="005C71D7">
        <w:sdt>
          <w:sdtPr>
            <w:rPr>
              <w:rFonts w:ascii="Century Gothic" w:hAnsi="Century Gothic" w:cs="Calibri Light"/>
              <w:sz w:val="20"/>
              <w:szCs w:val="20"/>
            </w:rPr>
            <w:id w:val="806049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F4DD16C" w14:textId="77777777" w:rsidR="00A71188" w:rsidRPr="00FC31EB" w:rsidRDefault="00F90DDE" w:rsidP="00F90DDE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67F865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Currently on probation/parole</w:t>
            </w:r>
          </w:p>
        </w:tc>
        <w:tc>
          <w:tcPr>
            <w:tcW w:w="7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B12491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A71188" w:rsidRPr="00FC31EB" w14:paraId="104BC4E4" w14:textId="77777777" w:rsidTr="00FC31EB">
        <w:trPr>
          <w:trHeight w:val="278"/>
        </w:trPr>
        <w:sdt>
          <w:sdtPr>
            <w:rPr>
              <w:rFonts w:ascii="Century Gothic" w:hAnsi="Century Gothic" w:cs="Calibri Light"/>
              <w:sz w:val="20"/>
              <w:szCs w:val="20"/>
            </w:rPr>
            <w:id w:val="1531374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F5A9841" w14:textId="77777777" w:rsidR="00A71188" w:rsidRPr="00FC31EB" w:rsidRDefault="00F90DDE" w:rsidP="00F90DDE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8FEDA6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Past legal issues</w:t>
            </w:r>
          </w:p>
        </w:tc>
        <w:tc>
          <w:tcPr>
            <w:tcW w:w="7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9CD2B1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b/>
                <w:color w:val="FF0000"/>
                <w:sz w:val="20"/>
                <w:szCs w:val="20"/>
              </w:rPr>
            </w:pPr>
          </w:p>
        </w:tc>
      </w:tr>
      <w:tr w:rsidR="00A71188" w:rsidRPr="00FC31EB" w14:paraId="545B08E5" w14:textId="77777777" w:rsidTr="00FC31EB">
        <w:sdt>
          <w:sdtPr>
            <w:rPr>
              <w:rFonts w:ascii="Century Gothic" w:hAnsi="Century Gothic" w:cs="Calibri Light"/>
              <w:sz w:val="20"/>
              <w:szCs w:val="20"/>
            </w:rPr>
            <w:id w:val="137411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5CD2A95" w14:textId="77777777" w:rsidR="00A71188" w:rsidRPr="00FC31EB" w:rsidRDefault="00F90DDE" w:rsidP="00F90DDE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E7621B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Current/History of domestic violence</w:t>
            </w:r>
          </w:p>
        </w:tc>
        <w:tc>
          <w:tcPr>
            <w:tcW w:w="7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AB86B1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b/>
                <w:color w:val="FF0000"/>
                <w:sz w:val="20"/>
                <w:szCs w:val="20"/>
              </w:rPr>
            </w:pPr>
          </w:p>
        </w:tc>
      </w:tr>
      <w:tr w:rsidR="00A71188" w:rsidRPr="00FC31EB" w14:paraId="07E07243" w14:textId="77777777" w:rsidTr="00FC31EB">
        <w:sdt>
          <w:sdtPr>
            <w:rPr>
              <w:rFonts w:ascii="Century Gothic" w:hAnsi="Century Gothic" w:cs="Calibri Light"/>
              <w:sz w:val="20"/>
              <w:szCs w:val="20"/>
            </w:rPr>
            <w:id w:val="-546994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37115CE" w14:textId="77777777" w:rsidR="00A71188" w:rsidRPr="00FC31EB" w:rsidRDefault="00F90DDE" w:rsidP="00F90DDE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5E46CB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Physically destructive acts/property destruction</w:t>
            </w:r>
          </w:p>
        </w:tc>
        <w:tc>
          <w:tcPr>
            <w:tcW w:w="7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CEB41D" w14:textId="77777777" w:rsidR="00A71188" w:rsidRPr="00FC31EB" w:rsidRDefault="00A71188" w:rsidP="00F90DD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</w:tbl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6"/>
      </w:tblGrid>
      <w:tr w:rsidR="004C61FD" w:rsidRPr="00FC31EB" w14:paraId="453C1EF3" w14:textId="77777777" w:rsidTr="005A08F5">
        <w:tc>
          <w:tcPr>
            <w:tcW w:w="5000" w:type="pct"/>
            <w:shd w:val="clear" w:color="auto" w:fill="1B553E"/>
          </w:tcPr>
          <w:p w14:paraId="488C30E2" w14:textId="77777777" w:rsidR="004C61FD" w:rsidRPr="00FC31EB" w:rsidRDefault="001049BC" w:rsidP="001049BC">
            <w:pPr>
              <w:pStyle w:val="Heading1"/>
              <w:outlineLvl w:val="0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Signature of Referring Body</w:t>
            </w:r>
          </w:p>
        </w:tc>
      </w:tr>
    </w:tbl>
    <w:tbl>
      <w:tblPr>
        <w:tblW w:w="108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5"/>
        <w:gridCol w:w="4545"/>
        <w:gridCol w:w="1035"/>
        <w:gridCol w:w="3510"/>
      </w:tblGrid>
      <w:tr w:rsidR="00EF08A4" w:rsidRPr="00FC31EB" w14:paraId="6C5A3337" w14:textId="77777777" w:rsidTr="007E540C">
        <w:tc>
          <w:tcPr>
            <w:tcW w:w="10895" w:type="dxa"/>
            <w:gridSpan w:val="4"/>
            <w:shd w:val="clear" w:color="auto" w:fill="auto"/>
          </w:tcPr>
          <w:p w14:paraId="2E7C29BE" w14:textId="77777777" w:rsidR="00EF08A4" w:rsidRPr="00FC31EB" w:rsidRDefault="00EF08A4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I affirm all information is a true and accurate description of the above individual.</w:t>
            </w:r>
          </w:p>
        </w:tc>
      </w:tr>
      <w:tr w:rsidR="00EF08A4" w:rsidRPr="00FC31EB" w14:paraId="7A59C466" w14:textId="77777777" w:rsidTr="007E540C">
        <w:tc>
          <w:tcPr>
            <w:tcW w:w="1805" w:type="dxa"/>
            <w:shd w:val="clear" w:color="auto" w:fill="auto"/>
          </w:tcPr>
          <w:p w14:paraId="5B6BB2F9" w14:textId="77777777" w:rsidR="00EF08A4" w:rsidRPr="00FC31EB" w:rsidRDefault="001049BC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 xml:space="preserve">Esignature </w:t>
            </w:r>
            <w:r w:rsidR="00745FF9"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 xml:space="preserve">(type name) </w:t>
            </w:r>
          </w:p>
        </w:tc>
        <w:tc>
          <w:tcPr>
            <w:tcW w:w="4545" w:type="dxa"/>
            <w:shd w:val="clear" w:color="auto" w:fill="auto"/>
          </w:tcPr>
          <w:p w14:paraId="4DBDED2C" w14:textId="77777777" w:rsidR="00EF08A4" w:rsidRPr="00FC31EB" w:rsidRDefault="00EF08A4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auto"/>
          </w:tcPr>
          <w:p w14:paraId="0A408E59" w14:textId="77777777" w:rsidR="00EF08A4" w:rsidRPr="00FC31EB" w:rsidRDefault="00EF08A4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>Date</w:t>
            </w:r>
          </w:p>
        </w:tc>
        <w:tc>
          <w:tcPr>
            <w:tcW w:w="3510" w:type="dxa"/>
            <w:shd w:val="clear" w:color="auto" w:fill="auto"/>
          </w:tcPr>
          <w:p w14:paraId="69A1AC3E" w14:textId="77777777" w:rsidR="00EF08A4" w:rsidRPr="00FC31EB" w:rsidRDefault="00EF08A4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</w:p>
        </w:tc>
      </w:tr>
    </w:tbl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6"/>
      </w:tblGrid>
      <w:tr w:rsidR="007E540C" w:rsidRPr="00FC31EB" w14:paraId="7A4296D1" w14:textId="77777777" w:rsidTr="005A08F5">
        <w:tc>
          <w:tcPr>
            <w:tcW w:w="5000" w:type="pct"/>
            <w:shd w:val="clear" w:color="auto" w:fill="1B553E"/>
          </w:tcPr>
          <w:p w14:paraId="3A481461" w14:textId="79D5BF9E" w:rsidR="007E540C" w:rsidRPr="00FC31EB" w:rsidRDefault="0066555C" w:rsidP="0008610D">
            <w:pPr>
              <w:pStyle w:val="Heading1"/>
              <w:jc w:val="left"/>
              <w:outlineLvl w:val="0"/>
              <w:rPr>
                <w:rFonts w:ascii="Century Gothic" w:hAnsi="Century Gothic" w:cs="Calibri Light"/>
                <w:sz w:val="20"/>
                <w:szCs w:val="20"/>
              </w:rPr>
            </w:pPr>
            <w:r>
              <w:rPr>
                <w:rFonts w:ascii="Century Gothic" w:hAnsi="Century Gothic" w:cs="Calibri Light"/>
                <w:sz w:val="20"/>
                <w:szCs w:val="20"/>
              </w:rPr>
              <w:t xml:space="preserve">LCR </w:t>
            </w:r>
            <w:r w:rsidR="007E540C" w:rsidRPr="00FC31EB">
              <w:rPr>
                <w:rFonts w:ascii="Century Gothic" w:hAnsi="Century Gothic" w:cs="Calibri Light"/>
                <w:sz w:val="20"/>
                <w:szCs w:val="20"/>
              </w:rPr>
              <w:t>Staff Use Only</w:t>
            </w:r>
          </w:p>
        </w:tc>
      </w:tr>
    </w:tbl>
    <w:tbl>
      <w:tblPr>
        <w:tblW w:w="108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270"/>
        <w:gridCol w:w="1980"/>
        <w:gridCol w:w="1364"/>
        <w:gridCol w:w="846"/>
        <w:gridCol w:w="490"/>
        <w:gridCol w:w="990"/>
        <w:gridCol w:w="360"/>
        <w:gridCol w:w="677"/>
        <w:gridCol w:w="2028"/>
      </w:tblGrid>
      <w:tr w:rsidR="007E540C" w:rsidRPr="00FC31EB" w14:paraId="5913BCA3" w14:textId="77777777" w:rsidTr="00F553B6">
        <w:tc>
          <w:tcPr>
            <w:tcW w:w="1890" w:type="dxa"/>
            <w:shd w:val="clear" w:color="auto" w:fill="auto"/>
          </w:tcPr>
          <w:p w14:paraId="67A0B800" w14:textId="77777777" w:rsidR="007E540C" w:rsidRPr="00FC31EB" w:rsidRDefault="007E540C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 xml:space="preserve">Referral Status </w:t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1BBFBD61" w14:textId="77777777" w:rsidR="007E540C" w:rsidRPr="00FC31EB" w:rsidRDefault="007E540C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auto"/>
          </w:tcPr>
          <w:p w14:paraId="25D102DD" w14:textId="77777777" w:rsidR="007E540C" w:rsidRPr="00FC31EB" w:rsidRDefault="007E540C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Date</w:t>
            </w:r>
          </w:p>
        </w:tc>
        <w:sdt>
          <w:sdtPr>
            <w:rPr>
              <w:rFonts w:ascii="Century Gothic" w:hAnsi="Century Gothic" w:cs="Calibri Light"/>
              <w:sz w:val="20"/>
              <w:szCs w:val="20"/>
            </w:rPr>
            <w:id w:val="-959653251"/>
            <w:placeholder>
              <w:docPart w:val="0E8B3F838AAF49F788BA65F1BF3B18F4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336" w:type="dxa"/>
                <w:gridSpan w:val="2"/>
                <w:shd w:val="clear" w:color="auto" w:fill="auto"/>
              </w:tcPr>
              <w:p w14:paraId="5E679CD8" w14:textId="77777777" w:rsidR="007E540C" w:rsidRPr="00FC31EB" w:rsidRDefault="00F553B6" w:rsidP="00373CAE">
                <w:pPr>
                  <w:spacing w:after="0" w:line="240" w:lineRule="auto"/>
                  <w:rPr>
                    <w:rFonts w:ascii="Century Gothic" w:hAnsi="Century Gothic" w:cs="Calibri Light"/>
                    <w:sz w:val="20"/>
                    <w:szCs w:val="20"/>
                  </w:rPr>
                </w:pPr>
                <w:r w:rsidRPr="00FC31EB">
                  <w:rPr>
                    <w:rStyle w:val="PlaceholderText"/>
                    <w:rFonts w:ascii="Century Gothic" w:hAnsi="Century Gothic" w:cs="Calibri Ligh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027" w:type="dxa"/>
            <w:gridSpan w:val="3"/>
            <w:shd w:val="clear" w:color="auto" w:fill="auto"/>
          </w:tcPr>
          <w:p w14:paraId="47F8EC06" w14:textId="77777777" w:rsidR="007E540C" w:rsidRPr="00FC31EB" w:rsidRDefault="007E540C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sz w:val="20"/>
                <w:szCs w:val="20"/>
              </w:rPr>
              <w:t>Time</w:t>
            </w:r>
          </w:p>
        </w:tc>
        <w:tc>
          <w:tcPr>
            <w:tcW w:w="2028" w:type="dxa"/>
            <w:shd w:val="clear" w:color="auto" w:fill="auto"/>
          </w:tcPr>
          <w:p w14:paraId="33838F0D" w14:textId="77777777" w:rsidR="007E540C" w:rsidRPr="00FC31EB" w:rsidRDefault="007E540C" w:rsidP="00373CAE">
            <w:pPr>
              <w:spacing w:after="0" w:line="240" w:lineRule="auto"/>
              <w:rPr>
                <w:rFonts w:ascii="Century Gothic" w:hAnsi="Century Gothic" w:cs="Calibri Light"/>
                <w:sz w:val="20"/>
                <w:szCs w:val="20"/>
              </w:rPr>
            </w:pPr>
          </w:p>
        </w:tc>
      </w:tr>
      <w:tr w:rsidR="007E540C" w:rsidRPr="00FC31EB" w14:paraId="119DDBF8" w14:textId="77777777" w:rsidTr="00036317">
        <w:tc>
          <w:tcPr>
            <w:tcW w:w="1890" w:type="dxa"/>
            <w:shd w:val="clear" w:color="auto" w:fill="auto"/>
          </w:tcPr>
          <w:p w14:paraId="6538AE07" w14:textId="77777777" w:rsidR="007E540C" w:rsidRPr="00FC31EB" w:rsidRDefault="007E540C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>Completed By</w:t>
            </w:r>
          </w:p>
        </w:tc>
        <w:tc>
          <w:tcPr>
            <w:tcW w:w="4460" w:type="dxa"/>
            <w:gridSpan w:val="4"/>
            <w:shd w:val="clear" w:color="auto" w:fill="auto"/>
          </w:tcPr>
          <w:p w14:paraId="4A792333" w14:textId="77777777" w:rsidR="007E540C" w:rsidRPr="00FC31EB" w:rsidRDefault="007E540C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shd w:val="clear" w:color="auto" w:fill="auto"/>
          </w:tcPr>
          <w:p w14:paraId="24484182" w14:textId="77777777" w:rsidR="007E540C" w:rsidRPr="00FC31EB" w:rsidRDefault="00F553B6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>Title</w:t>
            </w:r>
          </w:p>
        </w:tc>
        <w:tc>
          <w:tcPr>
            <w:tcW w:w="3065" w:type="dxa"/>
            <w:gridSpan w:val="3"/>
            <w:shd w:val="clear" w:color="auto" w:fill="auto"/>
          </w:tcPr>
          <w:p w14:paraId="0305D3E0" w14:textId="77777777" w:rsidR="007E540C" w:rsidRPr="00FC31EB" w:rsidRDefault="007E540C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</w:p>
        </w:tc>
      </w:tr>
      <w:tr w:rsidR="00F553B6" w:rsidRPr="00FC31EB" w14:paraId="4DC42C0F" w14:textId="77777777" w:rsidTr="003D669A">
        <w:tc>
          <w:tcPr>
            <w:tcW w:w="2160" w:type="dxa"/>
            <w:gridSpan w:val="2"/>
            <w:shd w:val="clear" w:color="auto" w:fill="auto"/>
          </w:tcPr>
          <w:p w14:paraId="700C7749" w14:textId="77777777" w:rsidR="00F553B6" w:rsidRPr="00FC31EB" w:rsidRDefault="00F553B6" w:rsidP="003D669A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 xml:space="preserve">Program </w:t>
            </w:r>
            <w:r w:rsidR="003D669A"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>Supervisor</w:t>
            </w:r>
            <w:r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 xml:space="preserve"> Notified</w:t>
            </w:r>
            <w:r w:rsidR="003D669A"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>?</w:t>
            </w:r>
          </w:p>
        </w:tc>
        <w:tc>
          <w:tcPr>
            <w:tcW w:w="4190" w:type="dxa"/>
            <w:gridSpan w:val="3"/>
            <w:shd w:val="clear" w:color="auto" w:fill="auto"/>
          </w:tcPr>
          <w:p w14:paraId="29491339" w14:textId="77777777" w:rsidR="00F553B6" w:rsidRPr="00FC31EB" w:rsidRDefault="00F553B6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shd w:val="clear" w:color="auto" w:fill="auto"/>
          </w:tcPr>
          <w:p w14:paraId="7373342A" w14:textId="77777777" w:rsidR="00F553B6" w:rsidRPr="00FC31EB" w:rsidRDefault="00036317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>Insurance Pre-cert Complete?</w:t>
            </w:r>
          </w:p>
        </w:tc>
        <w:tc>
          <w:tcPr>
            <w:tcW w:w="2705" w:type="dxa"/>
            <w:gridSpan w:val="2"/>
            <w:shd w:val="clear" w:color="auto" w:fill="auto"/>
          </w:tcPr>
          <w:p w14:paraId="25A533E2" w14:textId="77777777" w:rsidR="00F553B6" w:rsidRPr="00FC31EB" w:rsidRDefault="00F553B6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</w:p>
        </w:tc>
      </w:tr>
      <w:tr w:rsidR="00F553B6" w:rsidRPr="00FC31EB" w14:paraId="1CADC397" w14:textId="77777777" w:rsidTr="00F553B6">
        <w:tc>
          <w:tcPr>
            <w:tcW w:w="1890" w:type="dxa"/>
            <w:shd w:val="clear" w:color="auto" w:fill="auto"/>
          </w:tcPr>
          <w:p w14:paraId="64E0A8A6" w14:textId="77D1D626" w:rsidR="00F553B6" w:rsidRPr="00FC31EB" w:rsidRDefault="00F553B6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  <w:r w:rsidRPr="00FC31EB">
              <w:rPr>
                <w:rFonts w:ascii="Century Gothic" w:hAnsi="Century Gothic" w:cs="Calibri Light"/>
                <w:noProof/>
                <w:sz w:val="20"/>
                <w:szCs w:val="20"/>
              </w:rPr>
              <w:t>Notes</w:t>
            </w:r>
          </w:p>
          <w:p w14:paraId="19B2CB4A" w14:textId="77777777" w:rsidR="00F553B6" w:rsidRPr="00FC31EB" w:rsidRDefault="00F553B6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</w:p>
        </w:tc>
        <w:tc>
          <w:tcPr>
            <w:tcW w:w="9005" w:type="dxa"/>
            <w:gridSpan w:val="9"/>
            <w:shd w:val="clear" w:color="auto" w:fill="auto"/>
          </w:tcPr>
          <w:p w14:paraId="7B2D8755" w14:textId="77777777" w:rsidR="00F553B6" w:rsidRPr="00FC31EB" w:rsidRDefault="00F553B6" w:rsidP="00373CAE">
            <w:pPr>
              <w:spacing w:after="0" w:line="240" w:lineRule="auto"/>
              <w:rPr>
                <w:rFonts w:ascii="Century Gothic" w:hAnsi="Century Gothic" w:cs="Calibri Light"/>
                <w:noProof/>
                <w:sz w:val="20"/>
                <w:szCs w:val="20"/>
              </w:rPr>
            </w:pPr>
          </w:p>
        </w:tc>
      </w:tr>
    </w:tbl>
    <w:p w14:paraId="379529BC" w14:textId="77777777" w:rsidR="00712E6C" w:rsidRPr="00FC31EB" w:rsidRDefault="00712E6C" w:rsidP="000A6D19">
      <w:pPr>
        <w:rPr>
          <w:rFonts w:ascii="Century Gothic" w:hAnsi="Century Gothic"/>
          <w:sz w:val="20"/>
          <w:szCs w:val="20"/>
        </w:rPr>
      </w:pPr>
    </w:p>
    <w:sectPr w:rsidR="00712E6C" w:rsidRPr="00FC31EB" w:rsidSect="001C4D11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432" w:right="634" w:bottom="720" w:left="720" w:header="720" w:footer="432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48985" w14:textId="77777777" w:rsidR="00FD5B68" w:rsidRDefault="00FD5B68" w:rsidP="00650259">
      <w:pPr>
        <w:spacing w:after="0" w:line="240" w:lineRule="auto"/>
      </w:pPr>
      <w:r>
        <w:separator/>
      </w:r>
    </w:p>
  </w:endnote>
  <w:endnote w:type="continuationSeparator" w:id="0">
    <w:p w14:paraId="00EC8BDA" w14:textId="77777777" w:rsidR="00FD5B68" w:rsidRDefault="00FD5B6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E49E10-107C-4437-983D-9EE54E7C3C11}"/>
    <w:embedBold r:id="rId2" w:fontKey="{B4EAEBA6-CFDB-4274-9D5A-47BF66AF2DFB}"/>
    <w:embedItalic r:id="rId3" w:fontKey="{871960EB-C646-4358-9AD7-C5ABBEBF3347}"/>
    <w:embedBoldItalic r:id="rId4" w:fontKey="{507AE443-619F-48C4-9999-89761BF1180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38A3E2A-7D68-4EA0-B8E5-6EBE5CF5618D}"/>
    <w:embedBold r:id="rId6" w:fontKey="{389127CA-A5DC-4771-B025-A4EBA5EFAD54}"/>
    <w:embedItalic r:id="rId7" w:fontKey="{352B7B47-30C4-441C-B1A8-2D492742917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812ED60-87BF-4D55-9D5B-81237C540B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D7D1CCB-C51E-4E3F-B467-8F0120F79AE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93F5CD87-1341-40E1-AF43-85CF87CDBEF3}"/>
    <w:embedBold r:id="rId11" w:fontKey="{646EE1BB-D4C0-4CBB-B2A7-C9599128B65A}"/>
    <w:embedItalic r:id="rId12" w:fontKey="{58373531-8DB6-424B-B76C-7F86B42257B6}"/>
    <w:embedBoldItalic r:id="rId13" w:fontKey="{E73BDD19-05FF-467C-AD57-D1CA3D8D4D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74761B8B-B726-4009-B5E9-19538A9D8578}"/>
    <w:embedBold r:id="rId15" w:fontKey="{220AF245-1B39-4426-A120-0F0B3FB493D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3531F850-B772-45AC-97DF-CB4E7DEFE2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7" w:subsetted="1" w:fontKey="{07213937-69F5-4E06-8AE0-35DFAD14BD1D}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18" w:fontKey="{D0F88A0C-E789-4CB1-A1EC-E276C6E58B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8910444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  <w:sz w:val="16"/>
        <w:szCs w:val="16"/>
      </w:rPr>
    </w:sdtEndPr>
    <w:sdtContent>
      <w:p w14:paraId="2B4DABF8" w14:textId="019D8296" w:rsidR="001C4D11" w:rsidRPr="0016009C" w:rsidRDefault="001C4D11">
        <w:pPr>
          <w:pStyle w:val="Footer"/>
          <w:rPr>
            <w:rFonts w:ascii="Century Gothic" w:hAnsi="Century Gothic"/>
            <w:sz w:val="16"/>
            <w:szCs w:val="16"/>
          </w:rPr>
        </w:pPr>
        <w:r w:rsidRPr="0016009C">
          <w:rPr>
            <w:rFonts w:ascii="Century Gothic" w:hAnsi="Century Gothic"/>
            <w:sz w:val="16"/>
            <w:szCs w:val="16"/>
          </w:rPr>
          <w:fldChar w:fldCharType="begin"/>
        </w:r>
        <w:r w:rsidRPr="0016009C">
          <w:rPr>
            <w:rFonts w:ascii="Century Gothic" w:hAnsi="Century Gothic"/>
            <w:sz w:val="16"/>
            <w:szCs w:val="16"/>
          </w:rPr>
          <w:instrText xml:space="preserve"> PAGE   \* MERGEFORMAT </w:instrText>
        </w:r>
        <w:r w:rsidRPr="0016009C">
          <w:rPr>
            <w:rFonts w:ascii="Century Gothic" w:hAnsi="Century Gothic"/>
            <w:sz w:val="16"/>
            <w:szCs w:val="16"/>
          </w:rPr>
          <w:fldChar w:fldCharType="separate"/>
        </w:r>
        <w:r w:rsidRPr="0016009C">
          <w:rPr>
            <w:rFonts w:ascii="Century Gothic" w:hAnsi="Century Gothic"/>
            <w:noProof/>
            <w:sz w:val="16"/>
            <w:szCs w:val="16"/>
          </w:rPr>
          <w:t>2</w:t>
        </w:r>
        <w:r w:rsidRPr="0016009C">
          <w:rPr>
            <w:rFonts w:ascii="Century Gothic" w:hAnsi="Century Gothic"/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59E32" w14:textId="3B9855B4" w:rsidR="001C4D11" w:rsidRDefault="001C4D11">
    <w:pPr>
      <w:pStyle w:val="Footer"/>
    </w:pPr>
    <w:r w:rsidRPr="007172BC">
      <w:rPr>
        <w:rFonts w:ascii="Papyrus" w:hAnsi="Papyrus"/>
      </w:rPr>
      <w:t>The Lodge</w:t>
    </w:r>
    <w:r>
      <w:t xml:space="preserve"> 499 Bath Road, Bristol, PA  19007</w:t>
    </w:r>
    <w:r>
      <w:tab/>
    </w:r>
    <w:r>
      <w:tab/>
      <w:t xml:space="preserve">   </w:t>
    </w:r>
    <w:r>
      <w:tab/>
      <w:t xml:space="preserve">06.08.20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E5F87" w14:textId="77777777" w:rsidR="00FD5B68" w:rsidRDefault="00FD5B68" w:rsidP="00650259">
      <w:pPr>
        <w:spacing w:after="0" w:line="240" w:lineRule="auto"/>
      </w:pPr>
      <w:r>
        <w:separator/>
      </w:r>
    </w:p>
  </w:footnote>
  <w:footnote w:type="continuationSeparator" w:id="0">
    <w:p w14:paraId="64E59C6B" w14:textId="77777777" w:rsidR="00FD5B68" w:rsidRDefault="00FD5B6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2DD8A" w14:textId="77777777" w:rsidR="001C4D11" w:rsidRDefault="001C4D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4986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1B553E"/>
      <w:tblLook w:val="04A0" w:firstRow="1" w:lastRow="0" w:firstColumn="1" w:lastColumn="0" w:noHBand="0" w:noVBand="1"/>
    </w:tblPr>
    <w:tblGrid>
      <w:gridCol w:w="10856"/>
    </w:tblGrid>
    <w:tr w:rsidR="001C4D11" w:rsidRPr="00C94080" w14:paraId="4C94F8A5" w14:textId="77777777" w:rsidTr="00092D31">
      <w:trPr>
        <w:trHeight w:val="654"/>
      </w:trPr>
      <w:tc>
        <w:tcPr>
          <w:tcW w:w="5000" w:type="pct"/>
          <w:shd w:val="clear" w:color="auto" w:fill="1B553E"/>
        </w:tcPr>
        <w:p w14:paraId="500B6EB2" w14:textId="77777777" w:rsidR="001C4D11" w:rsidRPr="00801673" w:rsidRDefault="001C4D11" w:rsidP="00021F42">
          <w:pPr>
            <w:pStyle w:val="Heading1"/>
            <w:tabs>
              <w:tab w:val="left" w:pos="4220"/>
            </w:tabs>
            <w:jc w:val="left"/>
            <w:outlineLvl w:val="0"/>
            <w:rPr>
              <w:rFonts w:ascii="Calibri Light" w:hAnsi="Calibri Light" w:cs="Calibri Light"/>
              <w:sz w:val="8"/>
              <w:szCs w:val="8"/>
            </w:rPr>
          </w:pPr>
          <w:r w:rsidRPr="00294460">
            <w:rPr>
              <w:rFonts w:ascii="Calibri Light" w:hAnsi="Calibri Light" w:cs="Calibri Light"/>
              <w:noProof/>
              <w:sz w:val="44"/>
              <w:szCs w:val="44"/>
            </w:rPr>
            <w:drawing>
              <wp:anchor distT="0" distB="0" distL="114300" distR="114300" simplePos="0" relativeHeight="251666432" behindDoc="0" locked="0" layoutInCell="1" allowOverlap="1" wp14:anchorId="67902F46" wp14:editId="21728565">
                <wp:simplePos x="0" y="0"/>
                <wp:positionH relativeFrom="column">
                  <wp:posOffset>-29210</wp:posOffset>
                </wp:positionH>
                <wp:positionV relativeFrom="paragraph">
                  <wp:posOffset>26035</wp:posOffset>
                </wp:positionV>
                <wp:extent cx="1038225" cy="642402"/>
                <wp:effectExtent l="0" t="0" r="0" b="5715"/>
                <wp:wrapNone/>
                <wp:docPr id="3" name="Picture 3" descr="C:\Users\lfoster\AppData\Local\Microsoft\Windows\INetCache\Content.Outlook\GC6TAD8M\Lodge Logo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foster\AppData\Local\Microsoft\Windows\INetCache\Content.Outlook\GC6TAD8M\Lodge Logo -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2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alibri Light" w:hAnsi="Calibri Light" w:cs="Calibri Light"/>
            </w:rPr>
            <w:tab/>
          </w:r>
        </w:p>
        <w:p w14:paraId="61A28ABD" w14:textId="77777777" w:rsidR="001C4D11" w:rsidRDefault="001C4D11" w:rsidP="0011777D">
          <w:pPr>
            <w:pStyle w:val="Heading1"/>
            <w:tabs>
              <w:tab w:val="left" w:pos="4220"/>
            </w:tabs>
            <w:outlineLvl w:val="0"/>
            <w:rPr>
              <w:rFonts w:ascii="Century Gothic" w:hAnsi="Century Gothic" w:cs="Calibri Light"/>
              <w:b w:val="0"/>
              <w:sz w:val="44"/>
              <w:szCs w:val="44"/>
            </w:rPr>
          </w:pPr>
          <w:r>
            <w:rPr>
              <w:rFonts w:ascii="Century Gothic" w:hAnsi="Century Gothic" w:cs="Calibri Light"/>
              <w:b w:val="0"/>
              <w:sz w:val="44"/>
              <w:szCs w:val="44"/>
            </w:rPr>
            <w:t xml:space="preserve">          Crisis Residential</w:t>
          </w:r>
          <w:r w:rsidRPr="005A08F5">
            <w:rPr>
              <w:rFonts w:ascii="Century Gothic" w:hAnsi="Century Gothic" w:cs="Calibri Light"/>
              <w:b w:val="0"/>
              <w:sz w:val="44"/>
              <w:szCs w:val="44"/>
            </w:rPr>
            <w:t xml:space="preserve"> Referral Form</w:t>
          </w:r>
        </w:p>
        <w:p w14:paraId="33B159F7" w14:textId="77777777" w:rsidR="001C4D11" w:rsidRPr="00801673" w:rsidRDefault="001C4D11" w:rsidP="00801673">
          <w:pPr>
            <w:pStyle w:val="Heading1"/>
            <w:tabs>
              <w:tab w:val="left" w:pos="4220"/>
            </w:tabs>
            <w:jc w:val="right"/>
            <w:outlineLvl w:val="0"/>
            <w:rPr>
              <w:rFonts w:ascii="Papyrus" w:hAnsi="Papyrus" w:cs="Calibri Light"/>
              <w:b w:val="0"/>
              <w:sz w:val="24"/>
              <w:szCs w:val="24"/>
            </w:rPr>
          </w:pPr>
          <w:r>
            <w:rPr>
              <w:rFonts w:ascii="Papyrus" w:hAnsi="Papyrus" w:cs="Calibri Light"/>
              <w:b w:val="0"/>
              <w:sz w:val="24"/>
              <w:szCs w:val="24"/>
            </w:rPr>
            <w:t>Healing starts here.</w:t>
          </w:r>
        </w:p>
        <w:p w14:paraId="35D52263" w14:textId="77777777" w:rsidR="001C4D11" w:rsidRPr="00021F42" w:rsidRDefault="001C4D11" w:rsidP="00021F42">
          <w:pPr>
            <w:pStyle w:val="Heading1"/>
            <w:tabs>
              <w:tab w:val="left" w:pos="4220"/>
            </w:tabs>
            <w:outlineLvl w:val="0"/>
            <w:rPr>
              <w:rFonts w:ascii="Calibri Light" w:hAnsi="Calibri Light" w:cs="Calibri Light"/>
              <w:sz w:val="8"/>
              <w:szCs w:val="8"/>
            </w:rPr>
          </w:pPr>
        </w:p>
      </w:tc>
    </w:tr>
  </w:tbl>
  <w:p w14:paraId="0A13B321" w14:textId="35F7159A" w:rsidR="001C4D11" w:rsidRPr="00021F42" w:rsidRDefault="001C4D11" w:rsidP="00021F42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F33516"/>
    <w:multiLevelType w:val="hybridMultilevel"/>
    <w:tmpl w:val="BC7A1DC4"/>
    <w:lvl w:ilvl="0" w:tplc="3614FC1A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5467AB"/>
    <w:multiLevelType w:val="hybridMultilevel"/>
    <w:tmpl w:val="C70A81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1D10591"/>
    <w:multiLevelType w:val="hybridMultilevel"/>
    <w:tmpl w:val="5E94D030"/>
    <w:lvl w:ilvl="0" w:tplc="25442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4853B3D"/>
    <w:multiLevelType w:val="hybridMultilevel"/>
    <w:tmpl w:val="C1600E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94C38"/>
    <w:multiLevelType w:val="hybridMultilevel"/>
    <w:tmpl w:val="5E94D030"/>
    <w:lvl w:ilvl="0" w:tplc="25442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8D3561"/>
    <w:multiLevelType w:val="hybridMultilevel"/>
    <w:tmpl w:val="F6863452"/>
    <w:lvl w:ilvl="0" w:tplc="FC8C0B86">
      <w:start w:val="1"/>
      <w:numFmt w:val="bullet"/>
      <w:lvlText w:val="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748B5"/>
    <w:multiLevelType w:val="hybridMultilevel"/>
    <w:tmpl w:val="7056F4C2"/>
    <w:lvl w:ilvl="0" w:tplc="DE6C9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D51451"/>
    <w:multiLevelType w:val="hybridMultilevel"/>
    <w:tmpl w:val="5E94D030"/>
    <w:lvl w:ilvl="0" w:tplc="25442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507A0D"/>
    <w:multiLevelType w:val="hybridMultilevel"/>
    <w:tmpl w:val="47EE0D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73D5C04"/>
    <w:multiLevelType w:val="hybridMultilevel"/>
    <w:tmpl w:val="5E94D030"/>
    <w:lvl w:ilvl="0" w:tplc="25442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6E6D248D"/>
    <w:multiLevelType w:val="hybridMultilevel"/>
    <w:tmpl w:val="5E94D030"/>
    <w:lvl w:ilvl="0" w:tplc="25442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3" w15:restartNumberingAfterBreak="0">
    <w:nsid w:val="7E6374A2"/>
    <w:multiLevelType w:val="hybridMultilevel"/>
    <w:tmpl w:val="7212A7C4"/>
    <w:lvl w:ilvl="0" w:tplc="25442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908440">
    <w:abstractNumId w:val="16"/>
  </w:num>
  <w:num w:numId="2" w16cid:durableId="432897048">
    <w:abstractNumId w:val="12"/>
  </w:num>
  <w:num w:numId="3" w16cid:durableId="181826348">
    <w:abstractNumId w:val="23"/>
  </w:num>
  <w:num w:numId="4" w16cid:durableId="713426327">
    <w:abstractNumId w:val="17"/>
  </w:num>
  <w:num w:numId="5" w16cid:durableId="1995525840">
    <w:abstractNumId w:val="18"/>
  </w:num>
  <w:num w:numId="6" w16cid:durableId="760762673">
    <w:abstractNumId w:val="29"/>
  </w:num>
  <w:num w:numId="7" w16cid:durableId="799998860">
    <w:abstractNumId w:val="11"/>
  </w:num>
  <w:num w:numId="8" w16cid:durableId="769397070">
    <w:abstractNumId w:val="15"/>
  </w:num>
  <w:num w:numId="9" w16cid:durableId="1563103072">
    <w:abstractNumId w:val="27"/>
  </w:num>
  <w:num w:numId="10" w16cid:durableId="113326809">
    <w:abstractNumId w:val="3"/>
  </w:num>
  <w:num w:numId="11" w16cid:durableId="470101216">
    <w:abstractNumId w:val="10"/>
  </w:num>
  <w:num w:numId="12" w16cid:durableId="252469863">
    <w:abstractNumId w:val="0"/>
  </w:num>
  <w:num w:numId="13" w16cid:durableId="1923636256">
    <w:abstractNumId w:val="4"/>
  </w:num>
  <w:num w:numId="14" w16cid:durableId="345863131">
    <w:abstractNumId w:val="14"/>
  </w:num>
  <w:num w:numId="15" w16cid:durableId="1265765106">
    <w:abstractNumId w:val="13"/>
  </w:num>
  <w:num w:numId="16" w16cid:durableId="1292980394">
    <w:abstractNumId w:val="25"/>
  </w:num>
  <w:num w:numId="17" w16cid:durableId="1649819557">
    <w:abstractNumId w:val="6"/>
  </w:num>
  <w:num w:numId="18" w16cid:durableId="1367558340">
    <w:abstractNumId w:val="32"/>
  </w:num>
  <w:num w:numId="19" w16cid:durableId="912394156">
    <w:abstractNumId w:val="28"/>
  </w:num>
  <w:num w:numId="20" w16cid:durableId="1287586853">
    <w:abstractNumId w:val="20"/>
  </w:num>
  <w:num w:numId="21" w16cid:durableId="1383553717">
    <w:abstractNumId w:val="31"/>
  </w:num>
  <w:num w:numId="22" w16cid:durableId="1518273519">
    <w:abstractNumId w:val="9"/>
  </w:num>
  <w:num w:numId="23" w16cid:durableId="914053522">
    <w:abstractNumId w:val="7"/>
  </w:num>
  <w:num w:numId="24" w16cid:durableId="578712139">
    <w:abstractNumId w:val="21"/>
  </w:num>
  <w:num w:numId="25" w16cid:durableId="1053427379">
    <w:abstractNumId w:val="30"/>
  </w:num>
  <w:num w:numId="26" w16cid:durableId="208691467">
    <w:abstractNumId w:val="26"/>
  </w:num>
  <w:num w:numId="27" w16cid:durableId="1511065628">
    <w:abstractNumId w:val="22"/>
  </w:num>
  <w:num w:numId="28" w16cid:durableId="513763502">
    <w:abstractNumId w:val="8"/>
  </w:num>
  <w:num w:numId="29" w16cid:durableId="539317782">
    <w:abstractNumId w:val="5"/>
  </w:num>
  <w:num w:numId="30" w16cid:durableId="910117646">
    <w:abstractNumId w:val="2"/>
  </w:num>
  <w:num w:numId="31" w16cid:durableId="1802459473">
    <w:abstractNumId w:val="1"/>
  </w:num>
  <w:num w:numId="32" w16cid:durableId="402947673">
    <w:abstractNumId w:val="24"/>
  </w:num>
  <w:num w:numId="33" w16cid:durableId="1214073703">
    <w:abstractNumId w:val="19"/>
  </w:num>
  <w:num w:numId="34" w16cid:durableId="1114788624">
    <w:abstractNumId w:val="3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956"/>
    <w:rsid w:val="000005B6"/>
    <w:rsid w:val="00002D9D"/>
    <w:rsid w:val="0001021A"/>
    <w:rsid w:val="00021F42"/>
    <w:rsid w:val="00036317"/>
    <w:rsid w:val="00042F08"/>
    <w:rsid w:val="00052382"/>
    <w:rsid w:val="000546A7"/>
    <w:rsid w:val="0006568A"/>
    <w:rsid w:val="00076F0F"/>
    <w:rsid w:val="00082B9C"/>
    <w:rsid w:val="00084253"/>
    <w:rsid w:val="00084688"/>
    <w:rsid w:val="000852E1"/>
    <w:rsid w:val="0008610D"/>
    <w:rsid w:val="0009179D"/>
    <w:rsid w:val="00092D31"/>
    <w:rsid w:val="00097520"/>
    <w:rsid w:val="000A6D19"/>
    <w:rsid w:val="000B40D7"/>
    <w:rsid w:val="000C0BD3"/>
    <w:rsid w:val="000D1F49"/>
    <w:rsid w:val="000D26E2"/>
    <w:rsid w:val="000E57B3"/>
    <w:rsid w:val="000F1B8C"/>
    <w:rsid w:val="000F4EAA"/>
    <w:rsid w:val="001049BC"/>
    <w:rsid w:val="00111310"/>
    <w:rsid w:val="0011777D"/>
    <w:rsid w:val="00122C0E"/>
    <w:rsid w:val="001231BA"/>
    <w:rsid w:val="00124644"/>
    <w:rsid w:val="001308A0"/>
    <w:rsid w:val="00133901"/>
    <w:rsid w:val="0013503D"/>
    <w:rsid w:val="0014175F"/>
    <w:rsid w:val="00141B5E"/>
    <w:rsid w:val="00145D93"/>
    <w:rsid w:val="001511BC"/>
    <w:rsid w:val="00155B20"/>
    <w:rsid w:val="0016009C"/>
    <w:rsid w:val="001717CE"/>
    <w:rsid w:val="001727CA"/>
    <w:rsid w:val="0017356D"/>
    <w:rsid w:val="00190F65"/>
    <w:rsid w:val="001936B3"/>
    <w:rsid w:val="001C3638"/>
    <w:rsid w:val="001C4D11"/>
    <w:rsid w:val="001E5343"/>
    <w:rsid w:val="001F2DB9"/>
    <w:rsid w:val="0020231B"/>
    <w:rsid w:val="002348BA"/>
    <w:rsid w:val="0026358B"/>
    <w:rsid w:val="00284E6F"/>
    <w:rsid w:val="00290F5E"/>
    <w:rsid w:val="00294F24"/>
    <w:rsid w:val="002C56E6"/>
    <w:rsid w:val="00305BCE"/>
    <w:rsid w:val="00306626"/>
    <w:rsid w:val="00324CB5"/>
    <w:rsid w:val="00335230"/>
    <w:rsid w:val="003416C2"/>
    <w:rsid w:val="00361E11"/>
    <w:rsid w:val="00373CAE"/>
    <w:rsid w:val="00392E03"/>
    <w:rsid w:val="00396387"/>
    <w:rsid w:val="003A546F"/>
    <w:rsid w:val="003B4744"/>
    <w:rsid w:val="003B4DB1"/>
    <w:rsid w:val="003C000B"/>
    <w:rsid w:val="003D669A"/>
    <w:rsid w:val="003E24C8"/>
    <w:rsid w:val="003F0847"/>
    <w:rsid w:val="003F318F"/>
    <w:rsid w:val="003F55D9"/>
    <w:rsid w:val="003F6F4F"/>
    <w:rsid w:val="004005CF"/>
    <w:rsid w:val="0040090B"/>
    <w:rsid w:val="00415538"/>
    <w:rsid w:val="00417075"/>
    <w:rsid w:val="004216A8"/>
    <w:rsid w:val="004238D1"/>
    <w:rsid w:val="00426359"/>
    <w:rsid w:val="00432388"/>
    <w:rsid w:val="004415D2"/>
    <w:rsid w:val="004507DB"/>
    <w:rsid w:val="0046302A"/>
    <w:rsid w:val="00472C0D"/>
    <w:rsid w:val="00472C9A"/>
    <w:rsid w:val="00487D2D"/>
    <w:rsid w:val="004B5608"/>
    <w:rsid w:val="004C3583"/>
    <w:rsid w:val="004C61FD"/>
    <w:rsid w:val="004D5D62"/>
    <w:rsid w:val="004E0BDC"/>
    <w:rsid w:val="004E1702"/>
    <w:rsid w:val="004E23CB"/>
    <w:rsid w:val="0050332B"/>
    <w:rsid w:val="0050662C"/>
    <w:rsid w:val="00510371"/>
    <w:rsid w:val="005112D0"/>
    <w:rsid w:val="00513F34"/>
    <w:rsid w:val="0056123A"/>
    <w:rsid w:val="00577E06"/>
    <w:rsid w:val="00586439"/>
    <w:rsid w:val="00596D64"/>
    <w:rsid w:val="005A08F5"/>
    <w:rsid w:val="005A3BF7"/>
    <w:rsid w:val="005B4F48"/>
    <w:rsid w:val="005C71D7"/>
    <w:rsid w:val="005C7286"/>
    <w:rsid w:val="005D3058"/>
    <w:rsid w:val="005D60A7"/>
    <w:rsid w:val="005D6CC7"/>
    <w:rsid w:val="005F2035"/>
    <w:rsid w:val="005F4E63"/>
    <w:rsid w:val="005F7990"/>
    <w:rsid w:val="00616414"/>
    <w:rsid w:val="0063739C"/>
    <w:rsid w:val="00650259"/>
    <w:rsid w:val="00650A89"/>
    <w:rsid w:val="00651C81"/>
    <w:rsid w:val="0066555C"/>
    <w:rsid w:val="00677BC5"/>
    <w:rsid w:val="00680290"/>
    <w:rsid w:val="006A2685"/>
    <w:rsid w:val="006C0BD1"/>
    <w:rsid w:val="006C6691"/>
    <w:rsid w:val="006D55E5"/>
    <w:rsid w:val="006E62D8"/>
    <w:rsid w:val="006F5110"/>
    <w:rsid w:val="00712E6C"/>
    <w:rsid w:val="00713D1C"/>
    <w:rsid w:val="007172BC"/>
    <w:rsid w:val="00725AED"/>
    <w:rsid w:val="00732B16"/>
    <w:rsid w:val="0073326A"/>
    <w:rsid w:val="00733F5D"/>
    <w:rsid w:val="00741FF7"/>
    <w:rsid w:val="00745FF9"/>
    <w:rsid w:val="00746956"/>
    <w:rsid w:val="007549B3"/>
    <w:rsid w:val="00766473"/>
    <w:rsid w:val="00770F25"/>
    <w:rsid w:val="00781B98"/>
    <w:rsid w:val="007822C4"/>
    <w:rsid w:val="007A35A8"/>
    <w:rsid w:val="007A6F59"/>
    <w:rsid w:val="007B0A85"/>
    <w:rsid w:val="007B476E"/>
    <w:rsid w:val="007C0E2B"/>
    <w:rsid w:val="007C6A52"/>
    <w:rsid w:val="007E39E9"/>
    <w:rsid w:val="007E540C"/>
    <w:rsid w:val="007E56CB"/>
    <w:rsid w:val="007F30ED"/>
    <w:rsid w:val="00800E3F"/>
    <w:rsid w:val="00801673"/>
    <w:rsid w:val="00806FF3"/>
    <w:rsid w:val="0082043E"/>
    <w:rsid w:val="00844E6F"/>
    <w:rsid w:val="008538CA"/>
    <w:rsid w:val="008572D4"/>
    <w:rsid w:val="008A45F7"/>
    <w:rsid w:val="008B5E53"/>
    <w:rsid w:val="008C1784"/>
    <w:rsid w:val="008C371D"/>
    <w:rsid w:val="008D2AF3"/>
    <w:rsid w:val="008D6DDD"/>
    <w:rsid w:val="008E203A"/>
    <w:rsid w:val="009005D8"/>
    <w:rsid w:val="0091229C"/>
    <w:rsid w:val="00927B99"/>
    <w:rsid w:val="00933A24"/>
    <w:rsid w:val="0093485C"/>
    <w:rsid w:val="0093544C"/>
    <w:rsid w:val="00940E73"/>
    <w:rsid w:val="009440D4"/>
    <w:rsid w:val="00947470"/>
    <w:rsid w:val="0094790A"/>
    <w:rsid w:val="00960BC7"/>
    <w:rsid w:val="00970EC4"/>
    <w:rsid w:val="0097428F"/>
    <w:rsid w:val="00976D36"/>
    <w:rsid w:val="00983B25"/>
    <w:rsid w:val="0098597D"/>
    <w:rsid w:val="009B3D51"/>
    <w:rsid w:val="009B4788"/>
    <w:rsid w:val="009E66CF"/>
    <w:rsid w:val="009E7227"/>
    <w:rsid w:val="009E7F9C"/>
    <w:rsid w:val="009F619A"/>
    <w:rsid w:val="009F6DDE"/>
    <w:rsid w:val="00A13521"/>
    <w:rsid w:val="00A2632D"/>
    <w:rsid w:val="00A370A8"/>
    <w:rsid w:val="00A40D3C"/>
    <w:rsid w:val="00A51B9A"/>
    <w:rsid w:val="00A60442"/>
    <w:rsid w:val="00A62BED"/>
    <w:rsid w:val="00A71188"/>
    <w:rsid w:val="00A76636"/>
    <w:rsid w:val="00A83758"/>
    <w:rsid w:val="00AB0BCC"/>
    <w:rsid w:val="00AB3BEA"/>
    <w:rsid w:val="00AC4F66"/>
    <w:rsid w:val="00AD42DB"/>
    <w:rsid w:val="00AD5882"/>
    <w:rsid w:val="00B15A98"/>
    <w:rsid w:val="00B160CA"/>
    <w:rsid w:val="00B24F65"/>
    <w:rsid w:val="00B30B71"/>
    <w:rsid w:val="00B6030E"/>
    <w:rsid w:val="00B724A8"/>
    <w:rsid w:val="00B760DC"/>
    <w:rsid w:val="00B83F7A"/>
    <w:rsid w:val="00B95E4F"/>
    <w:rsid w:val="00BC1C6B"/>
    <w:rsid w:val="00BD116C"/>
    <w:rsid w:val="00BD4753"/>
    <w:rsid w:val="00BD5CB1"/>
    <w:rsid w:val="00BE62EE"/>
    <w:rsid w:val="00BF3F92"/>
    <w:rsid w:val="00BF500E"/>
    <w:rsid w:val="00BF5B92"/>
    <w:rsid w:val="00BF5BAB"/>
    <w:rsid w:val="00C003BA"/>
    <w:rsid w:val="00C02A9C"/>
    <w:rsid w:val="00C12C12"/>
    <w:rsid w:val="00C151CA"/>
    <w:rsid w:val="00C259F5"/>
    <w:rsid w:val="00C32D81"/>
    <w:rsid w:val="00C37816"/>
    <w:rsid w:val="00C46878"/>
    <w:rsid w:val="00C54760"/>
    <w:rsid w:val="00C564BE"/>
    <w:rsid w:val="00C6356D"/>
    <w:rsid w:val="00C72268"/>
    <w:rsid w:val="00C76FAE"/>
    <w:rsid w:val="00C82ED1"/>
    <w:rsid w:val="00C840B2"/>
    <w:rsid w:val="00C94080"/>
    <w:rsid w:val="00CA4C2B"/>
    <w:rsid w:val="00CA72A8"/>
    <w:rsid w:val="00CB4A51"/>
    <w:rsid w:val="00CD08D1"/>
    <w:rsid w:val="00CD108F"/>
    <w:rsid w:val="00CD4532"/>
    <w:rsid w:val="00CD47B0"/>
    <w:rsid w:val="00CD6F0B"/>
    <w:rsid w:val="00CD7BC4"/>
    <w:rsid w:val="00CE6104"/>
    <w:rsid w:val="00CE6514"/>
    <w:rsid w:val="00CE7918"/>
    <w:rsid w:val="00D06700"/>
    <w:rsid w:val="00D11B12"/>
    <w:rsid w:val="00D11BA5"/>
    <w:rsid w:val="00D16163"/>
    <w:rsid w:val="00D26FD7"/>
    <w:rsid w:val="00D328DB"/>
    <w:rsid w:val="00D430D4"/>
    <w:rsid w:val="00D47D6F"/>
    <w:rsid w:val="00D605FA"/>
    <w:rsid w:val="00D817BD"/>
    <w:rsid w:val="00D91BEF"/>
    <w:rsid w:val="00DA76DA"/>
    <w:rsid w:val="00DB2080"/>
    <w:rsid w:val="00DB3FAD"/>
    <w:rsid w:val="00DB43D6"/>
    <w:rsid w:val="00DD1C2D"/>
    <w:rsid w:val="00DD5FF0"/>
    <w:rsid w:val="00DD7980"/>
    <w:rsid w:val="00DE3DF1"/>
    <w:rsid w:val="00DF38D4"/>
    <w:rsid w:val="00E07173"/>
    <w:rsid w:val="00E2363A"/>
    <w:rsid w:val="00E37090"/>
    <w:rsid w:val="00E61C09"/>
    <w:rsid w:val="00E677FE"/>
    <w:rsid w:val="00E77BCA"/>
    <w:rsid w:val="00EA44BB"/>
    <w:rsid w:val="00EA7A7C"/>
    <w:rsid w:val="00EB27DD"/>
    <w:rsid w:val="00EB3B58"/>
    <w:rsid w:val="00EC7359"/>
    <w:rsid w:val="00ED4089"/>
    <w:rsid w:val="00ED4382"/>
    <w:rsid w:val="00ED6CAE"/>
    <w:rsid w:val="00EE113B"/>
    <w:rsid w:val="00EE3054"/>
    <w:rsid w:val="00EF08A4"/>
    <w:rsid w:val="00F00606"/>
    <w:rsid w:val="00F01256"/>
    <w:rsid w:val="00F408D4"/>
    <w:rsid w:val="00F54872"/>
    <w:rsid w:val="00F553B6"/>
    <w:rsid w:val="00F559E5"/>
    <w:rsid w:val="00F6196F"/>
    <w:rsid w:val="00F6784D"/>
    <w:rsid w:val="00F90DDE"/>
    <w:rsid w:val="00F9694C"/>
    <w:rsid w:val="00FA677C"/>
    <w:rsid w:val="00FC04C8"/>
    <w:rsid w:val="00FC3013"/>
    <w:rsid w:val="00FC31EB"/>
    <w:rsid w:val="00FC3CA4"/>
    <w:rsid w:val="00FC7475"/>
    <w:rsid w:val="00FD5B68"/>
    <w:rsid w:val="00FE1BAE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39F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table" w:customStyle="1" w:styleId="TableGrid1">
    <w:name w:val="Table Grid1"/>
    <w:basedOn w:val="TableNormal"/>
    <w:next w:val="TableGrid"/>
    <w:rsid w:val="00D32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05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3B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Indent"/>
    <w:link w:val="Style1Char"/>
    <w:uiPriority w:val="1"/>
    <w:qFormat/>
    <w:rsid w:val="00FC31EB"/>
    <w:pPr>
      <w:spacing w:after="0" w:line="240" w:lineRule="auto"/>
      <w:ind w:left="0"/>
    </w:pPr>
    <w:rPr>
      <w:rFonts w:ascii="Century Gothic" w:hAnsi="Century Gothic" w:cs="Calibri Light"/>
      <w:sz w:val="20"/>
      <w:szCs w:val="20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FC31EB"/>
  </w:style>
  <w:style w:type="character" w:customStyle="1" w:styleId="Style1Char">
    <w:name w:val="Style1 Char"/>
    <w:basedOn w:val="NormalIndentChar"/>
    <w:link w:val="Style1"/>
    <w:uiPriority w:val="1"/>
    <w:rsid w:val="00FC31EB"/>
    <w:rPr>
      <w:rFonts w:ascii="Century Gothic" w:hAnsi="Century Gothic" w:cs="Calibri Ligh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foster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6A08852AE847E890B2C461A7699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32319-C41A-4D0C-8E3A-3F8CFBEF920A}"/>
      </w:docPartPr>
      <w:docPartBody>
        <w:p w:rsidR="00E06F01" w:rsidRDefault="007C3895" w:rsidP="007C3895">
          <w:pPr>
            <w:pStyle w:val="1F6A08852AE847E890B2C461A76997C27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9C2E519775E642439323D3A6F47F1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F33AA-FCB5-4413-A0D4-D6A7F4741C53}"/>
      </w:docPartPr>
      <w:docPartBody>
        <w:p w:rsidR="00E06F01" w:rsidRDefault="007C3895" w:rsidP="007C3895">
          <w:pPr>
            <w:pStyle w:val="9C2E519775E642439323D3A6F47F1C677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32E537E0FB114E1DABCE4171E2261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B8DC9-05D2-4726-97F2-ED149772E7E8}"/>
      </w:docPartPr>
      <w:docPartBody>
        <w:p w:rsidR="00E06F01" w:rsidRDefault="007C3895" w:rsidP="007C3895">
          <w:pPr>
            <w:pStyle w:val="32E537E0FB114E1DABCE4171E22612026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ED8BA863BC02411492778BF033B6C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962C5-0DD0-41BF-9438-E9B23B4E28E0}"/>
      </w:docPartPr>
      <w:docPartBody>
        <w:p w:rsidR="00E06F01" w:rsidRDefault="007C3895" w:rsidP="007C3895">
          <w:pPr>
            <w:pStyle w:val="ED8BA863BC02411492778BF033B6CC5F6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17D1255729E749C4A377DFD0A7D64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26E5A-82EA-411C-84D9-30B74ED4D018}"/>
      </w:docPartPr>
      <w:docPartBody>
        <w:p w:rsidR="00E06F01" w:rsidRDefault="007C3895" w:rsidP="007C3895">
          <w:pPr>
            <w:pStyle w:val="17D1255729E749C4A377DFD0A7D640F36"/>
          </w:pPr>
          <w:r w:rsidRPr="00FC31EB">
            <w:rPr>
              <w:rStyle w:val="PlaceholderText"/>
              <w:rFonts w:ascii="Century Gothic" w:hAnsi="Century Gothic" w:cs="Calibri Light"/>
              <w:sz w:val="16"/>
              <w:szCs w:val="16"/>
            </w:rPr>
            <w:t>Choose an item.</w:t>
          </w:r>
        </w:p>
      </w:docPartBody>
    </w:docPart>
    <w:docPart>
      <w:docPartPr>
        <w:name w:val="F51E7C184BC1464A995A9D20F267A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EE705-4440-461F-887F-77D610280F1E}"/>
      </w:docPartPr>
      <w:docPartBody>
        <w:p w:rsidR="00E06F01" w:rsidRDefault="007C3895" w:rsidP="007C3895">
          <w:pPr>
            <w:pStyle w:val="F51E7C184BC1464A995A9D20F267A77B6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5E142839B57A4AEABC1D998703C49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25123-51F4-4A41-A91E-0CE740622ECC}"/>
      </w:docPartPr>
      <w:docPartBody>
        <w:p w:rsidR="00E06F01" w:rsidRDefault="007C3895" w:rsidP="007C3895">
          <w:pPr>
            <w:pStyle w:val="5E142839B57A4AEABC1D998703C4955E6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CC2EAAABC61B47ABB71E1153E55F6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045EC-D040-4126-BCFE-07C527BEEDDC}"/>
      </w:docPartPr>
      <w:docPartBody>
        <w:p w:rsidR="00E06F01" w:rsidRDefault="007C3895" w:rsidP="007C3895">
          <w:pPr>
            <w:pStyle w:val="CC2EAAABC61B47ABB71E1153E55F63B46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3CD8A5B00686402AB3DD8493CE6B7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E2426-8B5E-4F15-8C88-603A62B26D9D}"/>
      </w:docPartPr>
      <w:docPartBody>
        <w:p w:rsidR="00C1095C" w:rsidRDefault="007C3895" w:rsidP="007C3895">
          <w:pPr>
            <w:pStyle w:val="3CD8A5B00686402AB3DD8493CE6B7BA75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Click or tap to enter a date.</w:t>
          </w:r>
        </w:p>
      </w:docPartBody>
    </w:docPart>
    <w:docPart>
      <w:docPartPr>
        <w:name w:val="E2CFE9D45CC04B239305FCA79E5F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7EDFE-BA1E-4EF1-8F6C-88458E465DD8}"/>
      </w:docPartPr>
      <w:docPartBody>
        <w:p w:rsidR="00EF1FF7" w:rsidRDefault="007C3895" w:rsidP="007C3895">
          <w:pPr>
            <w:pStyle w:val="E2CFE9D45CC04B239305FCA79E5F57CA4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0E8B3F838AAF49F788BA65F1BF3B1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412E6-A59B-4168-8C08-DEC3265D5D55}"/>
      </w:docPartPr>
      <w:docPartBody>
        <w:p w:rsidR="00EF1FF7" w:rsidRDefault="007C3895" w:rsidP="007C3895">
          <w:pPr>
            <w:pStyle w:val="0E8B3F838AAF49F788BA65F1BF3B18F43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Click or tap to enter a date.</w:t>
          </w:r>
        </w:p>
      </w:docPartBody>
    </w:docPart>
    <w:docPart>
      <w:docPartPr>
        <w:name w:val="027938B621864B90B2F7B06367255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DC49B-6ABC-45F9-AAD2-32A3C54AEE09}"/>
      </w:docPartPr>
      <w:docPartBody>
        <w:p w:rsidR="00943D25" w:rsidRDefault="002B199E" w:rsidP="002B199E">
          <w:pPr>
            <w:pStyle w:val="027938B621864B90B2F7B06367255F11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33A345D3ACC44C66B848583B029AF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B69CE-8ABD-4A39-9E37-EDADF11E8CF7}"/>
      </w:docPartPr>
      <w:docPartBody>
        <w:p w:rsidR="00943D25" w:rsidRDefault="002B199E" w:rsidP="002B199E">
          <w:pPr>
            <w:pStyle w:val="33A345D3ACC44C66B848583B029AF277"/>
          </w:pPr>
          <w:r w:rsidRPr="00FC31EB">
            <w:rPr>
              <w:rStyle w:val="PlaceholderText"/>
              <w:rFonts w:ascii="Century Gothic" w:hAnsi="Century Gothic" w:cs="Calibri Light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3A4"/>
    <w:rsid w:val="002B199E"/>
    <w:rsid w:val="002E204A"/>
    <w:rsid w:val="00367C9D"/>
    <w:rsid w:val="005260E9"/>
    <w:rsid w:val="00592E7B"/>
    <w:rsid w:val="006C60DC"/>
    <w:rsid w:val="00781830"/>
    <w:rsid w:val="007C3895"/>
    <w:rsid w:val="00866C8E"/>
    <w:rsid w:val="00943D25"/>
    <w:rsid w:val="00A376D7"/>
    <w:rsid w:val="00B04DFB"/>
    <w:rsid w:val="00B363A4"/>
    <w:rsid w:val="00BC7AD6"/>
    <w:rsid w:val="00BD45A5"/>
    <w:rsid w:val="00C1095C"/>
    <w:rsid w:val="00D5461F"/>
    <w:rsid w:val="00D63B06"/>
    <w:rsid w:val="00DD3751"/>
    <w:rsid w:val="00E06F01"/>
    <w:rsid w:val="00EF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B199E"/>
    <w:rPr>
      <w:color w:val="808080"/>
    </w:rPr>
  </w:style>
  <w:style w:type="paragraph" w:customStyle="1" w:styleId="3CD8A5B00686402AB3DD8493CE6B7BA75">
    <w:name w:val="3CD8A5B00686402AB3DD8493CE6B7BA75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E537E0FB114E1DABCE4171E22612026">
    <w:name w:val="32E537E0FB114E1DABCE4171E22612026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D8BA863BC02411492778BF033B6CC5F6">
    <w:name w:val="ED8BA863BC02411492778BF033B6CC5F6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7D1255729E749C4A377DFD0A7D640F36">
    <w:name w:val="17D1255729E749C4A377DFD0A7D640F36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51E7C184BC1464A995A9D20F267A77B6">
    <w:name w:val="F51E7C184BC1464A995A9D20F267A77B6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F6A08852AE847E890B2C461A76997C27">
    <w:name w:val="1F6A08852AE847E890B2C461A76997C27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C2E519775E642439323D3A6F47F1C677">
    <w:name w:val="9C2E519775E642439323D3A6F47F1C677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E142839B57A4AEABC1D998703C4955E6">
    <w:name w:val="5E142839B57A4AEABC1D998703C4955E6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2CFE9D45CC04B239305FCA79E5F57CA4">
    <w:name w:val="E2CFE9D45CC04B239305FCA79E5F57CA4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C2EAAABC61B47ABB71E1153E55F63B46">
    <w:name w:val="CC2EAAABC61B47ABB71E1153E55F63B46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E8B3F838AAF49F788BA65F1BF3B18F43">
    <w:name w:val="0E8B3F838AAF49F788BA65F1BF3B18F43"/>
    <w:rsid w:val="007C3895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027938B621864B90B2F7B06367255F11">
    <w:name w:val="027938B621864B90B2F7B06367255F11"/>
    <w:rsid w:val="002B199E"/>
  </w:style>
  <w:style w:type="paragraph" w:customStyle="1" w:styleId="33A345D3ACC44C66B848583B029AF277">
    <w:name w:val="33A345D3ACC44C66B848583B029AF277"/>
    <w:rsid w:val="002B19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79692F1BE152458D6E718930C0589E" ma:contentTypeVersion="7" ma:contentTypeDescription="Create a new document." ma:contentTypeScope="" ma:versionID="8c3eb525e867100ad661344efee13e47">
  <xsd:schema xmlns:xsd="http://www.w3.org/2001/XMLSchema" xmlns:xs="http://www.w3.org/2001/XMLSchema" xmlns:p="http://schemas.microsoft.com/office/2006/metadata/properties" xmlns:ns3="5fb4a641-a3e9-4f43-a20d-b1647da39863" targetNamespace="http://schemas.microsoft.com/office/2006/metadata/properties" ma:root="true" ma:fieldsID="2f976272bd19bf555da964d7128bb32f" ns3:_="">
    <xsd:import namespace="5fb4a641-a3e9-4f43-a20d-b1647da398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4a641-a3e9-4f43-a20d-b1647da39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0591FE-64C0-4B6A-B16C-755F191F0C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C3E8FF-64CB-44F2-BDC2-E8F7ED6D11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b4a641-a3e9-4f43-a20d-b1647da398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5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2022-05-24T21:01:00Z</dcterms:created>
  <dcterms:modified xsi:type="dcterms:W3CDTF">2022-05-24T21:01:00Z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0x0101003279692F1BE152458D6E718930C0589E</vt:lpwstr>
  </property>
</Properties>
</file>